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BF8EE" w14:textId="18481411" w:rsidR="00357292" w:rsidRDefault="00F92F43" w:rsidP="00F032ED">
      <w:pPr>
        <w:spacing w:before="120" w:line="276" w:lineRule="auto"/>
        <w:jc w:val="both"/>
        <w:rPr>
          <w:rFonts w:ascii="Baskerville Old Face" w:hAnsi="Baskerville Old Face"/>
        </w:rPr>
      </w:pPr>
      <w:r>
        <w:rPr>
          <w:rFonts w:ascii="Baskerville Old Face" w:hAnsi="Baskerville Old Face"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036A0BA" wp14:editId="6D0BCF45">
                <wp:simplePos x="0" y="0"/>
                <wp:positionH relativeFrom="column">
                  <wp:posOffset>1088031</wp:posOffset>
                </wp:positionH>
                <wp:positionV relativeFrom="paragraph">
                  <wp:posOffset>191604</wp:posOffset>
                </wp:positionV>
                <wp:extent cx="3601941" cy="357809"/>
                <wp:effectExtent l="0" t="0" r="0" b="4445"/>
                <wp:wrapNone/>
                <wp:docPr id="1981909460" name="Zone de text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01941" cy="35780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136B6D5" w14:textId="77777777" w:rsidR="00F92F43" w:rsidRDefault="00F92F43" w:rsidP="00F92F43">
                            <w:pPr>
                              <w:pStyle w:val="En-tte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FICHE D’INSCRIPTION AU CONCOURS</w:t>
                            </w:r>
                          </w:p>
                          <w:p w14:paraId="6466D489" w14:textId="77777777" w:rsidR="00F92F43" w:rsidRDefault="00F92F4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36A0BA" id="_x0000_t202" coordsize="21600,21600" o:spt="202" path="m,l,21600r21600,l21600,xe">
                <v:stroke joinstyle="miter"/>
                <v:path gradientshapeok="t" o:connecttype="rect"/>
              </v:shapetype>
              <v:shape id="Zone de texte 19" o:spid="_x0000_s1026" type="#_x0000_t202" style="position:absolute;left:0;text-align:left;margin-left:85.65pt;margin-top:15.1pt;width:283.6pt;height:28.15pt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" fillcolor="white [3201]" stroked="f" strokeweight=".5pt">
                <v:textbox>
                  <w:txbxContent>
                    <w:p w14:paraId="2136B6D5" w14:textId="77777777" w:rsidR="00F92F43" w:rsidRDefault="00F92F43" w:rsidP="00F92F43">
                      <w:pPr>
                        <w:pStyle w:val="En-tte"/>
                        <w:jc w:val="center"/>
                      </w:pPr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>FICHE D’INSCRIPTION AU CONCOURS</w:t>
                      </w:r>
                    </w:p>
                    <w:p w14:paraId="6466D489" w14:textId="77777777" w:rsidR="00F92F43" w:rsidRDefault="00F92F43"/>
                  </w:txbxContent>
                </v:textbox>
              </v:shape>
            </w:pict>
          </mc:Fallback>
        </mc:AlternateContent>
      </w:r>
      <w:r w:rsidR="00357292">
        <w:rPr>
          <w:rFonts w:ascii="Baskerville Old Face" w:hAnsi="Baskerville Old Face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EA8F737" wp14:editId="5BE4767D">
                <wp:simplePos x="0" y="0"/>
                <wp:positionH relativeFrom="column">
                  <wp:posOffset>5183505</wp:posOffset>
                </wp:positionH>
                <wp:positionV relativeFrom="paragraph">
                  <wp:posOffset>-235585</wp:posOffset>
                </wp:positionV>
                <wp:extent cx="1174750" cy="971550"/>
                <wp:effectExtent l="0" t="0" r="25400" b="19050"/>
                <wp:wrapNone/>
                <wp:docPr id="1234345737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4750" cy="971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B409A91" w14:textId="77777777" w:rsidR="00357292" w:rsidRDefault="00357292"/>
                          <w:p w14:paraId="7584DCA0" w14:textId="469E8AD3" w:rsidR="00357292" w:rsidRDefault="00357292" w:rsidP="00357292">
                            <w:pPr>
                              <w:jc w:val="center"/>
                            </w:pPr>
                            <w:r>
                              <w:t>PHOTO</w:t>
                            </w:r>
                          </w:p>
                          <w:p w14:paraId="7AF9D69E" w14:textId="55B973DB" w:rsidR="00357292" w:rsidRDefault="00357292" w:rsidP="00357292">
                            <w:pPr>
                              <w:jc w:val="center"/>
                            </w:pPr>
                            <w:r>
                              <w:t>4x4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EA8F737" id="Zone de texte 5" o:spid="_x0000_s1027" type="#_x0000_t202" style="position:absolute;left:0;text-align:left;margin-left:408.15pt;margin-top:-18.55pt;width:92.5pt;height:76.5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" fillcolor="white [3201]" strokeweight=".5pt">
                <v:textbox>
                  <w:txbxContent>
                    <w:p w14:paraId="4B409A91" w14:textId="77777777" w:rsidR="00357292" w:rsidRDefault="00357292"/>
                    <w:p w14:paraId="7584DCA0" w14:textId="469E8AD3" w:rsidR="00357292" w:rsidRDefault="00357292" w:rsidP="00357292">
                      <w:pPr>
                        <w:jc w:val="center"/>
                      </w:pPr>
                      <w:r>
                        <w:t>PHOTO</w:t>
                      </w:r>
                    </w:p>
                    <w:p w14:paraId="7AF9D69E" w14:textId="55B973DB" w:rsidR="00357292" w:rsidRDefault="00357292" w:rsidP="00357292">
                      <w:pPr>
                        <w:jc w:val="center"/>
                      </w:pPr>
                      <w:r>
                        <w:t>4x4</w:t>
                      </w:r>
                    </w:p>
                  </w:txbxContent>
                </v:textbox>
              </v:shape>
            </w:pict>
          </mc:Fallback>
        </mc:AlternateContent>
      </w:r>
    </w:p>
    <w:p w14:paraId="74BE3420" w14:textId="655C65A3" w:rsidR="00357292" w:rsidRDefault="00357292" w:rsidP="00F032ED">
      <w:pPr>
        <w:spacing w:before="120" w:line="276" w:lineRule="auto"/>
        <w:jc w:val="both"/>
        <w:rPr>
          <w:rFonts w:ascii="Baskerville Old Face" w:hAnsi="Baskerville Old Face"/>
        </w:rPr>
      </w:pPr>
    </w:p>
    <w:p w14:paraId="77C4FB12" w14:textId="77777777" w:rsidR="00357292" w:rsidRDefault="00357292" w:rsidP="00F032ED">
      <w:pPr>
        <w:spacing w:before="120" w:line="276" w:lineRule="auto"/>
        <w:jc w:val="both"/>
        <w:rPr>
          <w:rFonts w:ascii="Baskerville Old Face" w:hAnsi="Baskerville Old Face"/>
        </w:rPr>
      </w:pPr>
    </w:p>
    <w:p w14:paraId="5F08BF04" w14:textId="3FE2B84B" w:rsidR="008627AE" w:rsidRPr="000D08C1" w:rsidRDefault="008627AE" w:rsidP="00F032ED">
      <w:pPr>
        <w:spacing w:before="120" w:line="276" w:lineRule="auto"/>
        <w:jc w:val="both"/>
        <w:rPr>
          <w:rFonts w:ascii="Baskerville Old Face" w:hAnsi="Baskerville Old Face"/>
        </w:rPr>
      </w:pPr>
      <w:r>
        <w:rPr>
          <w:rFonts w:ascii="Baskerville Old Face" w:hAnsi="Baskerville Old Face"/>
        </w:rPr>
        <w:t>NOM DU CANDIDAT (en lettres capitales dans l’ordre de l’acte de naissance)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"/>
        <w:gridCol w:w="453"/>
        <w:gridCol w:w="453"/>
        <w:gridCol w:w="453"/>
        <w:gridCol w:w="453"/>
        <w:gridCol w:w="453"/>
        <w:gridCol w:w="453"/>
        <w:gridCol w:w="453"/>
        <w:gridCol w:w="453"/>
        <w:gridCol w:w="454"/>
        <w:gridCol w:w="453"/>
        <w:gridCol w:w="453"/>
        <w:gridCol w:w="453"/>
        <w:gridCol w:w="453"/>
        <w:gridCol w:w="453"/>
        <w:gridCol w:w="453"/>
        <w:gridCol w:w="453"/>
        <w:gridCol w:w="453"/>
        <w:gridCol w:w="453"/>
        <w:gridCol w:w="454"/>
      </w:tblGrid>
      <w:tr w:rsidR="008627AE" w14:paraId="53B69A1C" w14:textId="77777777" w:rsidTr="00A74C56">
        <w:tc>
          <w:tcPr>
            <w:tcW w:w="453" w:type="dxa"/>
          </w:tcPr>
          <w:p w14:paraId="5CF55715" w14:textId="77777777" w:rsidR="008627AE" w:rsidRDefault="008627AE" w:rsidP="00F032E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453" w:type="dxa"/>
          </w:tcPr>
          <w:p w14:paraId="4B1AAD80" w14:textId="77777777" w:rsidR="008627AE" w:rsidRDefault="008627AE" w:rsidP="00F032E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453" w:type="dxa"/>
          </w:tcPr>
          <w:p w14:paraId="597EDE6A" w14:textId="77777777" w:rsidR="008627AE" w:rsidRDefault="008627AE" w:rsidP="00F032E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453" w:type="dxa"/>
          </w:tcPr>
          <w:p w14:paraId="73277D51" w14:textId="77777777" w:rsidR="008627AE" w:rsidRDefault="008627AE" w:rsidP="00F032E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453" w:type="dxa"/>
          </w:tcPr>
          <w:p w14:paraId="4CFF9372" w14:textId="77777777" w:rsidR="008627AE" w:rsidRDefault="008627AE" w:rsidP="00F032E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453" w:type="dxa"/>
          </w:tcPr>
          <w:p w14:paraId="03C8628C" w14:textId="77777777" w:rsidR="008627AE" w:rsidRDefault="008627AE" w:rsidP="00F032E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453" w:type="dxa"/>
          </w:tcPr>
          <w:p w14:paraId="39793814" w14:textId="77777777" w:rsidR="008627AE" w:rsidRDefault="008627AE" w:rsidP="00F032E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453" w:type="dxa"/>
          </w:tcPr>
          <w:p w14:paraId="7A6918F9" w14:textId="77777777" w:rsidR="008627AE" w:rsidRDefault="008627AE" w:rsidP="00F032E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453" w:type="dxa"/>
          </w:tcPr>
          <w:p w14:paraId="2CF01420" w14:textId="77777777" w:rsidR="008627AE" w:rsidRDefault="008627AE" w:rsidP="00F032E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454" w:type="dxa"/>
          </w:tcPr>
          <w:p w14:paraId="1140D948" w14:textId="77777777" w:rsidR="008627AE" w:rsidRDefault="008627AE" w:rsidP="00F032E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453" w:type="dxa"/>
          </w:tcPr>
          <w:p w14:paraId="7FDC67D5" w14:textId="77777777" w:rsidR="008627AE" w:rsidRDefault="008627AE" w:rsidP="00F032E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453" w:type="dxa"/>
          </w:tcPr>
          <w:p w14:paraId="45885DED" w14:textId="77777777" w:rsidR="008627AE" w:rsidRDefault="008627AE" w:rsidP="00F032E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453" w:type="dxa"/>
          </w:tcPr>
          <w:p w14:paraId="1B881734" w14:textId="77777777" w:rsidR="008627AE" w:rsidRDefault="008627AE" w:rsidP="00F032E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453" w:type="dxa"/>
          </w:tcPr>
          <w:p w14:paraId="4EEEF204" w14:textId="77777777" w:rsidR="008627AE" w:rsidRDefault="008627AE" w:rsidP="00F032E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453" w:type="dxa"/>
          </w:tcPr>
          <w:p w14:paraId="3FC77246" w14:textId="77777777" w:rsidR="008627AE" w:rsidRDefault="008627AE" w:rsidP="00F032E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453" w:type="dxa"/>
          </w:tcPr>
          <w:p w14:paraId="6177B3B4" w14:textId="77777777" w:rsidR="008627AE" w:rsidRDefault="008627AE" w:rsidP="00F032E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453" w:type="dxa"/>
          </w:tcPr>
          <w:p w14:paraId="4835FD25" w14:textId="77777777" w:rsidR="008627AE" w:rsidRDefault="008627AE" w:rsidP="00F032E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453" w:type="dxa"/>
          </w:tcPr>
          <w:p w14:paraId="5A3D5ED7" w14:textId="77777777" w:rsidR="008627AE" w:rsidRDefault="008627AE" w:rsidP="00F032E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453" w:type="dxa"/>
          </w:tcPr>
          <w:p w14:paraId="7F6C353E" w14:textId="77777777" w:rsidR="008627AE" w:rsidRDefault="008627AE" w:rsidP="00F032E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454" w:type="dxa"/>
          </w:tcPr>
          <w:p w14:paraId="036EFB98" w14:textId="51950533" w:rsidR="008627AE" w:rsidRDefault="008627AE" w:rsidP="00F032E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</w:tr>
    </w:tbl>
    <w:p w14:paraId="3EE8E4EA" w14:textId="710E08D4" w:rsidR="008627AE" w:rsidRDefault="008627AE" w:rsidP="00F032ED">
      <w:pPr>
        <w:spacing w:before="120" w:line="276" w:lineRule="auto"/>
        <w:jc w:val="both"/>
        <w:rPr>
          <w:rFonts w:ascii="Baskerville Old Face" w:hAnsi="Baskerville Old Face"/>
        </w:rPr>
      </w:pPr>
      <w:r>
        <w:rPr>
          <w:rFonts w:ascii="Baskerville Old Face" w:hAnsi="Baskerville Old Face"/>
        </w:rPr>
        <w:t>PRÉNOMS DU CANDIDAT (en lettres capitales dans l’ordre de l’acte de naissance)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"/>
        <w:gridCol w:w="453"/>
        <w:gridCol w:w="453"/>
        <w:gridCol w:w="453"/>
        <w:gridCol w:w="453"/>
        <w:gridCol w:w="453"/>
        <w:gridCol w:w="453"/>
        <w:gridCol w:w="453"/>
        <w:gridCol w:w="453"/>
        <w:gridCol w:w="454"/>
        <w:gridCol w:w="453"/>
        <w:gridCol w:w="453"/>
        <w:gridCol w:w="453"/>
        <w:gridCol w:w="453"/>
        <w:gridCol w:w="453"/>
        <w:gridCol w:w="453"/>
        <w:gridCol w:w="453"/>
        <w:gridCol w:w="453"/>
        <w:gridCol w:w="453"/>
        <w:gridCol w:w="454"/>
      </w:tblGrid>
      <w:tr w:rsidR="008627AE" w14:paraId="32C957A2" w14:textId="77777777" w:rsidTr="000C180D">
        <w:tc>
          <w:tcPr>
            <w:tcW w:w="453" w:type="dxa"/>
          </w:tcPr>
          <w:p w14:paraId="13AFC4AE" w14:textId="77777777" w:rsidR="008627AE" w:rsidRDefault="008627AE" w:rsidP="000C180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453" w:type="dxa"/>
          </w:tcPr>
          <w:p w14:paraId="5918F285" w14:textId="77777777" w:rsidR="008627AE" w:rsidRDefault="008627AE" w:rsidP="000C180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453" w:type="dxa"/>
          </w:tcPr>
          <w:p w14:paraId="2D1CB1B5" w14:textId="77777777" w:rsidR="008627AE" w:rsidRDefault="008627AE" w:rsidP="000C180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453" w:type="dxa"/>
          </w:tcPr>
          <w:p w14:paraId="40DA3AFB" w14:textId="77777777" w:rsidR="008627AE" w:rsidRDefault="008627AE" w:rsidP="000C180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453" w:type="dxa"/>
          </w:tcPr>
          <w:p w14:paraId="0F157AF0" w14:textId="77777777" w:rsidR="008627AE" w:rsidRDefault="008627AE" w:rsidP="000C180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453" w:type="dxa"/>
          </w:tcPr>
          <w:p w14:paraId="461A152A" w14:textId="77777777" w:rsidR="008627AE" w:rsidRDefault="008627AE" w:rsidP="000C180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453" w:type="dxa"/>
          </w:tcPr>
          <w:p w14:paraId="71AACD23" w14:textId="77777777" w:rsidR="008627AE" w:rsidRDefault="008627AE" w:rsidP="000C180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453" w:type="dxa"/>
          </w:tcPr>
          <w:p w14:paraId="408CB299" w14:textId="77777777" w:rsidR="008627AE" w:rsidRDefault="008627AE" w:rsidP="000C180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453" w:type="dxa"/>
          </w:tcPr>
          <w:p w14:paraId="70AC6D39" w14:textId="77777777" w:rsidR="008627AE" w:rsidRDefault="008627AE" w:rsidP="000C180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454" w:type="dxa"/>
          </w:tcPr>
          <w:p w14:paraId="21E71527" w14:textId="77777777" w:rsidR="008627AE" w:rsidRDefault="008627AE" w:rsidP="000C180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453" w:type="dxa"/>
          </w:tcPr>
          <w:p w14:paraId="39232CF2" w14:textId="77777777" w:rsidR="008627AE" w:rsidRDefault="008627AE" w:rsidP="000C180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453" w:type="dxa"/>
          </w:tcPr>
          <w:p w14:paraId="15800719" w14:textId="77777777" w:rsidR="008627AE" w:rsidRDefault="008627AE" w:rsidP="000C180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453" w:type="dxa"/>
          </w:tcPr>
          <w:p w14:paraId="6B9D12FC" w14:textId="77777777" w:rsidR="008627AE" w:rsidRDefault="008627AE" w:rsidP="000C180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453" w:type="dxa"/>
          </w:tcPr>
          <w:p w14:paraId="03EE43A3" w14:textId="77777777" w:rsidR="008627AE" w:rsidRDefault="008627AE" w:rsidP="000C180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453" w:type="dxa"/>
          </w:tcPr>
          <w:p w14:paraId="66A581E1" w14:textId="77777777" w:rsidR="008627AE" w:rsidRDefault="008627AE" w:rsidP="000C180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453" w:type="dxa"/>
          </w:tcPr>
          <w:p w14:paraId="76748162" w14:textId="77777777" w:rsidR="008627AE" w:rsidRDefault="008627AE" w:rsidP="000C180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453" w:type="dxa"/>
          </w:tcPr>
          <w:p w14:paraId="6E9474F9" w14:textId="77777777" w:rsidR="008627AE" w:rsidRDefault="008627AE" w:rsidP="000C180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453" w:type="dxa"/>
          </w:tcPr>
          <w:p w14:paraId="505875B5" w14:textId="77777777" w:rsidR="008627AE" w:rsidRDefault="008627AE" w:rsidP="000C180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453" w:type="dxa"/>
          </w:tcPr>
          <w:p w14:paraId="6CA88754" w14:textId="77777777" w:rsidR="008627AE" w:rsidRDefault="008627AE" w:rsidP="000C180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454" w:type="dxa"/>
          </w:tcPr>
          <w:p w14:paraId="185C94E8" w14:textId="77777777" w:rsidR="008627AE" w:rsidRDefault="008627AE" w:rsidP="000C180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</w:tr>
    </w:tbl>
    <w:p w14:paraId="2E8B5B65" w14:textId="520C3F53" w:rsidR="008627AE" w:rsidRDefault="008627AE" w:rsidP="00F032ED">
      <w:pPr>
        <w:spacing w:before="120" w:line="276" w:lineRule="auto"/>
        <w:jc w:val="both"/>
        <w:rPr>
          <w:rFonts w:ascii="Baskerville Old Face" w:hAnsi="Baskerville Old Face"/>
        </w:rPr>
      </w:pPr>
      <w:r>
        <w:rPr>
          <w:rFonts w:ascii="Baskerville Old Face" w:hAnsi="Baskerville Old Face"/>
        </w:rPr>
        <w:t>DATE DE NAISSANCE                                    LIEU DE NAISSANCE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49"/>
        <w:gridCol w:w="348"/>
        <w:gridCol w:w="348"/>
        <w:gridCol w:w="349"/>
        <w:gridCol w:w="349"/>
        <w:gridCol w:w="349"/>
        <w:gridCol w:w="349"/>
        <w:gridCol w:w="349"/>
        <w:gridCol w:w="348"/>
        <w:gridCol w:w="349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9"/>
        <w:gridCol w:w="349"/>
        <w:gridCol w:w="349"/>
        <w:gridCol w:w="349"/>
        <w:gridCol w:w="349"/>
        <w:gridCol w:w="349"/>
        <w:gridCol w:w="349"/>
      </w:tblGrid>
      <w:tr w:rsidR="008627AE" w14:paraId="564977D4" w14:textId="08848C71" w:rsidTr="008627AE">
        <w:tc>
          <w:tcPr>
            <w:tcW w:w="349" w:type="dxa"/>
          </w:tcPr>
          <w:p w14:paraId="368D54DD" w14:textId="77777777" w:rsidR="008627AE" w:rsidRDefault="008627AE" w:rsidP="000C180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48" w:type="dxa"/>
          </w:tcPr>
          <w:p w14:paraId="66FD6100" w14:textId="77777777" w:rsidR="008627AE" w:rsidRDefault="008627AE" w:rsidP="000C180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48" w:type="dxa"/>
          </w:tcPr>
          <w:p w14:paraId="217F181D" w14:textId="77777777" w:rsidR="008627AE" w:rsidRDefault="008627AE" w:rsidP="000C180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49" w:type="dxa"/>
          </w:tcPr>
          <w:p w14:paraId="23CCE595" w14:textId="77777777" w:rsidR="008627AE" w:rsidRDefault="008627AE" w:rsidP="000C180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49" w:type="dxa"/>
          </w:tcPr>
          <w:p w14:paraId="06903ED4" w14:textId="77777777" w:rsidR="008627AE" w:rsidRDefault="008627AE" w:rsidP="000C180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49" w:type="dxa"/>
          </w:tcPr>
          <w:p w14:paraId="66C6F93F" w14:textId="77777777" w:rsidR="008627AE" w:rsidRDefault="008627AE" w:rsidP="000C180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49" w:type="dxa"/>
          </w:tcPr>
          <w:p w14:paraId="7A54C27F" w14:textId="77777777" w:rsidR="008627AE" w:rsidRDefault="008627AE" w:rsidP="000C180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49" w:type="dxa"/>
            <w:tcBorders>
              <w:right w:val="single" w:sz="4" w:space="0" w:color="auto"/>
            </w:tcBorders>
          </w:tcPr>
          <w:p w14:paraId="20B66F76" w14:textId="77777777" w:rsidR="008627AE" w:rsidRDefault="008627AE" w:rsidP="000C180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DEB5F2" w14:textId="77777777" w:rsidR="008627AE" w:rsidRDefault="008627AE" w:rsidP="000C180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49" w:type="dxa"/>
            <w:tcBorders>
              <w:left w:val="single" w:sz="4" w:space="0" w:color="auto"/>
            </w:tcBorders>
          </w:tcPr>
          <w:p w14:paraId="27F6C19C" w14:textId="77777777" w:rsidR="008627AE" w:rsidRDefault="008627AE" w:rsidP="000C180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48" w:type="dxa"/>
          </w:tcPr>
          <w:p w14:paraId="406E3618" w14:textId="77777777" w:rsidR="008627AE" w:rsidRDefault="008627AE" w:rsidP="000C180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48" w:type="dxa"/>
          </w:tcPr>
          <w:p w14:paraId="5F1E07F0" w14:textId="77777777" w:rsidR="008627AE" w:rsidRDefault="008627AE" w:rsidP="000C180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48" w:type="dxa"/>
          </w:tcPr>
          <w:p w14:paraId="1E237E7F" w14:textId="77777777" w:rsidR="008627AE" w:rsidRDefault="008627AE" w:rsidP="000C180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48" w:type="dxa"/>
          </w:tcPr>
          <w:p w14:paraId="52B88EB9" w14:textId="77777777" w:rsidR="008627AE" w:rsidRDefault="008627AE" w:rsidP="000C180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48" w:type="dxa"/>
          </w:tcPr>
          <w:p w14:paraId="0D483F14" w14:textId="77777777" w:rsidR="008627AE" w:rsidRDefault="008627AE" w:rsidP="000C180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48" w:type="dxa"/>
          </w:tcPr>
          <w:p w14:paraId="27A89D03" w14:textId="77777777" w:rsidR="008627AE" w:rsidRDefault="008627AE" w:rsidP="000C180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48" w:type="dxa"/>
          </w:tcPr>
          <w:p w14:paraId="0A9C3F27" w14:textId="77777777" w:rsidR="008627AE" w:rsidRDefault="008627AE" w:rsidP="000C180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48" w:type="dxa"/>
          </w:tcPr>
          <w:p w14:paraId="272F8473" w14:textId="77777777" w:rsidR="008627AE" w:rsidRDefault="008627AE" w:rsidP="000C180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48" w:type="dxa"/>
          </w:tcPr>
          <w:p w14:paraId="64F8FBFA" w14:textId="77777777" w:rsidR="008627AE" w:rsidRDefault="008627AE" w:rsidP="000C180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49" w:type="dxa"/>
          </w:tcPr>
          <w:p w14:paraId="3EE79B9C" w14:textId="77777777" w:rsidR="008627AE" w:rsidRDefault="008627AE" w:rsidP="000C180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49" w:type="dxa"/>
          </w:tcPr>
          <w:p w14:paraId="05F966DE" w14:textId="77777777" w:rsidR="008627AE" w:rsidRDefault="008627AE" w:rsidP="000C180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49" w:type="dxa"/>
          </w:tcPr>
          <w:p w14:paraId="749B9E94" w14:textId="77777777" w:rsidR="008627AE" w:rsidRDefault="008627AE" w:rsidP="000C180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49" w:type="dxa"/>
          </w:tcPr>
          <w:p w14:paraId="1BA663BD" w14:textId="77777777" w:rsidR="008627AE" w:rsidRDefault="008627AE" w:rsidP="000C180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49" w:type="dxa"/>
          </w:tcPr>
          <w:p w14:paraId="242B3B48" w14:textId="77777777" w:rsidR="008627AE" w:rsidRDefault="008627AE" w:rsidP="008627AE">
            <w:pPr>
              <w:spacing w:before="120" w:line="276" w:lineRule="auto"/>
              <w:ind w:right="-679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49" w:type="dxa"/>
          </w:tcPr>
          <w:p w14:paraId="1473A327" w14:textId="77777777" w:rsidR="008627AE" w:rsidRDefault="008627AE" w:rsidP="008627AE">
            <w:pPr>
              <w:spacing w:before="120" w:line="276" w:lineRule="auto"/>
              <w:ind w:right="-679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49" w:type="dxa"/>
          </w:tcPr>
          <w:p w14:paraId="600C9168" w14:textId="77777777" w:rsidR="008627AE" w:rsidRDefault="008627AE" w:rsidP="008627AE">
            <w:pPr>
              <w:spacing w:before="120" w:line="276" w:lineRule="auto"/>
              <w:ind w:right="-690"/>
              <w:jc w:val="both"/>
              <w:rPr>
                <w:rFonts w:ascii="Baskerville Old Face" w:hAnsi="Baskerville Old Face"/>
              </w:rPr>
            </w:pPr>
          </w:p>
        </w:tc>
      </w:tr>
    </w:tbl>
    <w:p w14:paraId="0EA3E4C0" w14:textId="757CE72E" w:rsidR="00895BC9" w:rsidRDefault="005A1643" w:rsidP="00F032ED">
      <w:pPr>
        <w:spacing w:before="120" w:line="276" w:lineRule="auto"/>
        <w:jc w:val="both"/>
        <w:rPr>
          <w:rFonts w:ascii="Baskerville Old Face" w:hAnsi="Baskerville Old Face"/>
        </w:rPr>
      </w:pPr>
      <w:r>
        <w:rPr>
          <w:rFonts w:ascii="Baskerville Old Face" w:hAnsi="Baskerville Old Face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C0794FD" wp14:editId="4087F90B">
                <wp:simplePos x="0" y="0"/>
                <wp:positionH relativeFrom="column">
                  <wp:posOffset>4081279</wp:posOffset>
                </wp:positionH>
                <wp:positionV relativeFrom="paragraph">
                  <wp:posOffset>250291</wp:posOffset>
                </wp:positionV>
                <wp:extent cx="1985210" cy="300756"/>
                <wp:effectExtent l="0" t="0" r="15240" b="23495"/>
                <wp:wrapNone/>
                <wp:docPr id="1961272808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5210" cy="30075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DBE9B3" w14:textId="77777777" w:rsidR="005A1643" w:rsidRDefault="005A164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0794FD" id="Zone de texte 7" o:spid="_x0000_s1028" type="#_x0000_t202" style="position:absolute;left:0;text-align:left;margin-left:321.35pt;margin-top:19.7pt;width:156.3pt;height:23.7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" fillcolor="white [3201]" strokeweight=".5pt">
                <v:textbox>
                  <w:txbxContent>
                    <w:p w14:paraId="62DBE9B3" w14:textId="77777777" w:rsidR="005A1643" w:rsidRDefault="005A1643"/>
                  </w:txbxContent>
                </v:textbox>
              </v:shape>
            </w:pict>
          </mc:Fallback>
        </mc:AlternateContent>
      </w:r>
      <w:r w:rsidR="002823AE">
        <w:rPr>
          <w:rFonts w:ascii="Baskerville Old Face" w:hAnsi="Baskerville Old Face"/>
        </w:rPr>
        <w:t>NATIONALITÉ</w:t>
      </w:r>
      <w:r w:rsidR="00C9641D">
        <w:rPr>
          <w:rFonts w:ascii="Baskerville Old Face" w:hAnsi="Baskerville Old Face"/>
        </w:rPr>
        <w:t> </w:t>
      </w:r>
      <w:r>
        <w:rPr>
          <w:rFonts w:ascii="Baskerville Old Face" w:hAnsi="Baskerville Old Face"/>
        </w:rPr>
        <w:t xml:space="preserve">                                                                                          Téléphone 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49"/>
        <w:gridCol w:w="348"/>
        <w:gridCol w:w="348"/>
        <w:gridCol w:w="348"/>
        <w:gridCol w:w="348"/>
        <w:gridCol w:w="348"/>
        <w:gridCol w:w="348"/>
        <w:gridCol w:w="348"/>
        <w:gridCol w:w="348"/>
        <w:gridCol w:w="348"/>
        <w:gridCol w:w="349"/>
        <w:gridCol w:w="349"/>
        <w:gridCol w:w="349"/>
        <w:gridCol w:w="349"/>
        <w:gridCol w:w="349"/>
        <w:gridCol w:w="349"/>
        <w:gridCol w:w="349"/>
      </w:tblGrid>
      <w:tr w:rsidR="002823AE" w14:paraId="78B789E3" w14:textId="77777777" w:rsidTr="000C180D">
        <w:tc>
          <w:tcPr>
            <w:tcW w:w="349" w:type="dxa"/>
            <w:tcBorders>
              <w:left w:val="single" w:sz="4" w:space="0" w:color="auto"/>
            </w:tcBorders>
          </w:tcPr>
          <w:p w14:paraId="29551978" w14:textId="77777777" w:rsidR="002823AE" w:rsidRDefault="002823AE" w:rsidP="000C180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48" w:type="dxa"/>
          </w:tcPr>
          <w:p w14:paraId="40BED3F4" w14:textId="77777777" w:rsidR="002823AE" w:rsidRDefault="002823AE" w:rsidP="000C180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48" w:type="dxa"/>
          </w:tcPr>
          <w:p w14:paraId="73D61CCA" w14:textId="77777777" w:rsidR="002823AE" w:rsidRDefault="002823AE" w:rsidP="000C180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48" w:type="dxa"/>
          </w:tcPr>
          <w:p w14:paraId="781B79D3" w14:textId="77777777" w:rsidR="002823AE" w:rsidRDefault="002823AE" w:rsidP="000C180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48" w:type="dxa"/>
          </w:tcPr>
          <w:p w14:paraId="511D8B03" w14:textId="77777777" w:rsidR="002823AE" w:rsidRDefault="002823AE" w:rsidP="000C180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48" w:type="dxa"/>
          </w:tcPr>
          <w:p w14:paraId="756AD990" w14:textId="77777777" w:rsidR="002823AE" w:rsidRDefault="002823AE" w:rsidP="000C180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48" w:type="dxa"/>
          </w:tcPr>
          <w:p w14:paraId="1F296399" w14:textId="77777777" w:rsidR="002823AE" w:rsidRDefault="002823AE" w:rsidP="000C180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48" w:type="dxa"/>
          </w:tcPr>
          <w:p w14:paraId="11DEA8D8" w14:textId="77777777" w:rsidR="002823AE" w:rsidRDefault="002823AE" w:rsidP="000C180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48" w:type="dxa"/>
          </w:tcPr>
          <w:p w14:paraId="26002C27" w14:textId="77777777" w:rsidR="002823AE" w:rsidRDefault="002823AE" w:rsidP="000C180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48" w:type="dxa"/>
          </w:tcPr>
          <w:p w14:paraId="6FAAAB28" w14:textId="77777777" w:rsidR="002823AE" w:rsidRDefault="002823AE" w:rsidP="000C180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49" w:type="dxa"/>
          </w:tcPr>
          <w:p w14:paraId="01751951" w14:textId="77777777" w:rsidR="002823AE" w:rsidRDefault="002823AE" w:rsidP="000C180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49" w:type="dxa"/>
          </w:tcPr>
          <w:p w14:paraId="0458EE9A" w14:textId="77777777" w:rsidR="002823AE" w:rsidRDefault="002823AE" w:rsidP="000C180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49" w:type="dxa"/>
          </w:tcPr>
          <w:p w14:paraId="62C649EF" w14:textId="77777777" w:rsidR="002823AE" w:rsidRDefault="002823AE" w:rsidP="000C180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49" w:type="dxa"/>
          </w:tcPr>
          <w:p w14:paraId="6C0F3FCE" w14:textId="77777777" w:rsidR="002823AE" w:rsidRDefault="002823AE" w:rsidP="000C180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49" w:type="dxa"/>
          </w:tcPr>
          <w:p w14:paraId="200FA498" w14:textId="77777777" w:rsidR="002823AE" w:rsidRDefault="002823AE" w:rsidP="000C180D">
            <w:pPr>
              <w:spacing w:before="120" w:line="276" w:lineRule="auto"/>
              <w:ind w:right="-679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49" w:type="dxa"/>
          </w:tcPr>
          <w:p w14:paraId="132A1E48" w14:textId="77777777" w:rsidR="002823AE" w:rsidRDefault="002823AE" w:rsidP="000C180D">
            <w:pPr>
              <w:spacing w:before="120" w:line="276" w:lineRule="auto"/>
              <w:ind w:right="-679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49" w:type="dxa"/>
          </w:tcPr>
          <w:p w14:paraId="51D8796F" w14:textId="77777777" w:rsidR="002823AE" w:rsidRDefault="002823AE" w:rsidP="000C180D">
            <w:pPr>
              <w:spacing w:before="120" w:line="276" w:lineRule="auto"/>
              <w:ind w:right="-690"/>
              <w:jc w:val="both"/>
              <w:rPr>
                <w:rFonts w:ascii="Baskerville Old Face" w:hAnsi="Baskerville Old Face"/>
              </w:rPr>
            </w:pPr>
          </w:p>
        </w:tc>
      </w:tr>
    </w:tbl>
    <w:p w14:paraId="71406B18" w14:textId="2BEA47CE" w:rsidR="00EE78E9" w:rsidRDefault="00EE78E9" w:rsidP="00F032ED">
      <w:pPr>
        <w:spacing w:before="120" w:line="276" w:lineRule="auto"/>
        <w:jc w:val="both"/>
        <w:rPr>
          <w:rFonts w:ascii="Baskerville Old Face" w:hAnsi="Baskerville Old Face"/>
        </w:rPr>
      </w:pPr>
      <w:r>
        <w:rPr>
          <w:rFonts w:ascii="Baskerville Old Face" w:hAnsi="Baskerville Old Face"/>
        </w:rPr>
        <w:t>NOM DU PÈRE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36"/>
        <w:gridCol w:w="335"/>
        <w:gridCol w:w="334"/>
        <w:gridCol w:w="335"/>
        <w:gridCol w:w="335"/>
        <w:gridCol w:w="335"/>
        <w:gridCol w:w="335"/>
        <w:gridCol w:w="335"/>
        <w:gridCol w:w="335"/>
        <w:gridCol w:w="335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  <w:gridCol w:w="336"/>
      </w:tblGrid>
      <w:tr w:rsidR="00EE78E9" w14:paraId="5BA4CD35" w14:textId="16132DF3" w:rsidTr="00EE78E9">
        <w:tc>
          <w:tcPr>
            <w:tcW w:w="336" w:type="dxa"/>
            <w:tcBorders>
              <w:left w:val="single" w:sz="4" w:space="0" w:color="auto"/>
            </w:tcBorders>
          </w:tcPr>
          <w:p w14:paraId="3E3C4EEF" w14:textId="77777777" w:rsidR="00EE78E9" w:rsidRDefault="00EE78E9" w:rsidP="000C180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35" w:type="dxa"/>
          </w:tcPr>
          <w:p w14:paraId="2AAD06CF" w14:textId="77777777" w:rsidR="00EE78E9" w:rsidRDefault="00EE78E9" w:rsidP="000C180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34" w:type="dxa"/>
          </w:tcPr>
          <w:p w14:paraId="4AEB00D3" w14:textId="77777777" w:rsidR="00EE78E9" w:rsidRDefault="00EE78E9" w:rsidP="000C180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35" w:type="dxa"/>
          </w:tcPr>
          <w:p w14:paraId="348B7F63" w14:textId="77777777" w:rsidR="00EE78E9" w:rsidRDefault="00EE78E9" w:rsidP="000C180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35" w:type="dxa"/>
          </w:tcPr>
          <w:p w14:paraId="66A2BF8C" w14:textId="77777777" w:rsidR="00EE78E9" w:rsidRDefault="00EE78E9" w:rsidP="000C180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35" w:type="dxa"/>
          </w:tcPr>
          <w:p w14:paraId="0C9B3BBF" w14:textId="77777777" w:rsidR="00EE78E9" w:rsidRDefault="00EE78E9" w:rsidP="000C180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35" w:type="dxa"/>
          </w:tcPr>
          <w:p w14:paraId="3A4FD8B7" w14:textId="77777777" w:rsidR="00EE78E9" w:rsidRDefault="00EE78E9" w:rsidP="000C180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35" w:type="dxa"/>
          </w:tcPr>
          <w:p w14:paraId="2439C584" w14:textId="77777777" w:rsidR="00EE78E9" w:rsidRDefault="00EE78E9" w:rsidP="000C180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35" w:type="dxa"/>
          </w:tcPr>
          <w:p w14:paraId="575B150B" w14:textId="77777777" w:rsidR="00EE78E9" w:rsidRDefault="00EE78E9" w:rsidP="000C180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35" w:type="dxa"/>
          </w:tcPr>
          <w:p w14:paraId="5C433AC2" w14:textId="77777777" w:rsidR="00EE78E9" w:rsidRDefault="00EE78E9" w:rsidP="000C180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36" w:type="dxa"/>
          </w:tcPr>
          <w:p w14:paraId="1A3216AB" w14:textId="77777777" w:rsidR="00EE78E9" w:rsidRDefault="00EE78E9" w:rsidP="000C180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36" w:type="dxa"/>
          </w:tcPr>
          <w:p w14:paraId="0E9C7112" w14:textId="77777777" w:rsidR="00EE78E9" w:rsidRDefault="00EE78E9" w:rsidP="000C180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36" w:type="dxa"/>
          </w:tcPr>
          <w:p w14:paraId="22AA75F0" w14:textId="77777777" w:rsidR="00EE78E9" w:rsidRDefault="00EE78E9" w:rsidP="000C180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36" w:type="dxa"/>
          </w:tcPr>
          <w:p w14:paraId="007B4D16" w14:textId="77777777" w:rsidR="00EE78E9" w:rsidRDefault="00EE78E9" w:rsidP="000C180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36" w:type="dxa"/>
          </w:tcPr>
          <w:p w14:paraId="1548F0C1" w14:textId="77777777" w:rsidR="00EE78E9" w:rsidRDefault="00EE78E9" w:rsidP="000C180D">
            <w:pPr>
              <w:spacing w:before="120" w:line="276" w:lineRule="auto"/>
              <w:ind w:right="-679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36" w:type="dxa"/>
          </w:tcPr>
          <w:p w14:paraId="2A48D297" w14:textId="77777777" w:rsidR="00EE78E9" w:rsidRDefault="00EE78E9" w:rsidP="000C180D">
            <w:pPr>
              <w:spacing w:before="120" w:line="276" w:lineRule="auto"/>
              <w:ind w:right="-679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36" w:type="dxa"/>
          </w:tcPr>
          <w:p w14:paraId="46C3ABDB" w14:textId="77777777" w:rsidR="00EE78E9" w:rsidRDefault="00EE78E9" w:rsidP="000C180D">
            <w:pPr>
              <w:spacing w:before="120" w:line="276" w:lineRule="auto"/>
              <w:ind w:right="-690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36" w:type="dxa"/>
          </w:tcPr>
          <w:p w14:paraId="060A4770" w14:textId="77777777" w:rsidR="00EE78E9" w:rsidRDefault="00EE78E9" w:rsidP="000C180D">
            <w:pPr>
              <w:spacing w:before="120" w:line="276" w:lineRule="auto"/>
              <w:ind w:right="-690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36" w:type="dxa"/>
          </w:tcPr>
          <w:p w14:paraId="169FC570" w14:textId="77777777" w:rsidR="00EE78E9" w:rsidRDefault="00EE78E9" w:rsidP="000C180D">
            <w:pPr>
              <w:spacing w:before="120" w:line="276" w:lineRule="auto"/>
              <w:ind w:right="-690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36" w:type="dxa"/>
          </w:tcPr>
          <w:p w14:paraId="7B964224" w14:textId="77777777" w:rsidR="00EE78E9" w:rsidRDefault="00EE78E9" w:rsidP="000C180D">
            <w:pPr>
              <w:spacing w:before="120" w:line="276" w:lineRule="auto"/>
              <w:ind w:right="-690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36" w:type="dxa"/>
          </w:tcPr>
          <w:p w14:paraId="0677250A" w14:textId="77777777" w:rsidR="00EE78E9" w:rsidRDefault="00EE78E9" w:rsidP="000C180D">
            <w:pPr>
              <w:spacing w:before="120" w:line="276" w:lineRule="auto"/>
              <w:ind w:right="-690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36" w:type="dxa"/>
          </w:tcPr>
          <w:p w14:paraId="5DE227DD" w14:textId="77777777" w:rsidR="00EE78E9" w:rsidRDefault="00EE78E9" w:rsidP="000C180D">
            <w:pPr>
              <w:spacing w:before="120" w:line="276" w:lineRule="auto"/>
              <w:ind w:right="-690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36" w:type="dxa"/>
          </w:tcPr>
          <w:p w14:paraId="4BD98C7C" w14:textId="77777777" w:rsidR="00EE78E9" w:rsidRDefault="00EE78E9" w:rsidP="000C180D">
            <w:pPr>
              <w:spacing w:before="120" w:line="276" w:lineRule="auto"/>
              <w:ind w:right="-690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36" w:type="dxa"/>
          </w:tcPr>
          <w:p w14:paraId="775E4ED3" w14:textId="77777777" w:rsidR="00EE78E9" w:rsidRDefault="00EE78E9" w:rsidP="000C180D">
            <w:pPr>
              <w:spacing w:before="120" w:line="276" w:lineRule="auto"/>
              <w:ind w:right="-690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36" w:type="dxa"/>
          </w:tcPr>
          <w:p w14:paraId="561FC85E" w14:textId="77777777" w:rsidR="00EE78E9" w:rsidRDefault="00EE78E9" w:rsidP="000C180D">
            <w:pPr>
              <w:spacing w:before="120" w:line="276" w:lineRule="auto"/>
              <w:ind w:right="-690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36" w:type="dxa"/>
          </w:tcPr>
          <w:p w14:paraId="561973C9" w14:textId="77777777" w:rsidR="00EE78E9" w:rsidRDefault="00EE78E9" w:rsidP="000C180D">
            <w:pPr>
              <w:spacing w:before="120" w:line="276" w:lineRule="auto"/>
              <w:ind w:right="-690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36" w:type="dxa"/>
          </w:tcPr>
          <w:p w14:paraId="78D6868F" w14:textId="77777777" w:rsidR="00EE78E9" w:rsidRDefault="00EE78E9" w:rsidP="000C180D">
            <w:pPr>
              <w:spacing w:before="120" w:line="276" w:lineRule="auto"/>
              <w:ind w:right="-690"/>
              <w:jc w:val="both"/>
              <w:rPr>
                <w:rFonts w:ascii="Baskerville Old Face" w:hAnsi="Baskerville Old Face"/>
              </w:rPr>
            </w:pPr>
          </w:p>
        </w:tc>
      </w:tr>
    </w:tbl>
    <w:p w14:paraId="5DB24960" w14:textId="1237B234" w:rsidR="00EE78E9" w:rsidRDefault="00EE78E9" w:rsidP="00F032ED">
      <w:pPr>
        <w:spacing w:before="120" w:line="276" w:lineRule="auto"/>
        <w:jc w:val="both"/>
        <w:rPr>
          <w:rFonts w:ascii="Baskerville Old Face" w:hAnsi="Baskerville Old Face"/>
        </w:rPr>
      </w:pPr>
      <w:r>
        <w:rPr>
          <w:rFonts w:ascii="Baskerville Old Face" w:hAnsi="Baskerville Old Face"/>
        </w:rPr>
        <w:t>NOM DE LA MÈRE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48"/>
        <w:gridCol w:w="347"/>
        <w:gridCol w:w="347"/>
        <w:gridCol w:w="348"/>
        <w:gridCol w:w="348"/>
        <w:gridCol w:w="348"/>
        <w:gridCol w:w="348"/>
        <w:gridCol w:w="348"/>
        <w:gridCol w:w="348"/>
        <w:gridCol w:w="348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  <w:gridCol w:w="349"/>
      </w:tblGrid>
      <w:tr w:rsidR="00EE78E9" w14:paraId="5F5D534D" w14:textId="67AF4393" w:rsidTr="00EE78E9">
        <w:tc>
          <w:tcPr>
            <w:tcW w:w="348" w:type="dxa"/>
            <w:tcBorders>
              <w:left w:val="single" w:sz="4" w:space="0" w:color="auto"/>
            </w:tcBorders>
          </w:tcPr>
          <w:p w14:paraId="61060DA7" w14:textId="77777777" w:rsidR="00EE78E9" w:rsidRDefault="00EE78E9" w:rsidP="000C180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47" w:type="dxa"/>
          </w:tcPr>
          <w:p w14:paraId="40469DA1" w14:textId="77777777" w:rsidR="00EE78E9" w:rsidRDefault="00EE78E9" w:rsidP="000C180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47" w:type="dxa"/>
          </w:tcPr>
          <w:p w14:paraId="7019FAC8" w14:textId="77777777" w:rsidR="00EE78E9" w:rsidRDefault="00EE78E9" w:rsidP="000C180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48" w:type="dxa"/>
          </w:tcPr>
          <w:p w14:paraId="2FB6CDEF" w14:textId="77777777" w:rsidR="00EE78E9" w:rsidRDefault="00EE78E9" w:rsidP="000C180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48" w:type="dxa"/>
          </w:tcPr>
          <w:p w14:paraId="1307064B" w14:textId="77777777" w:rsidR="00EE78E9" w:rsidRDefault="00EE78E9" w:rsidP="000C180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48" w:type="dxa"/>
          </w:tcPr>
          <w:p w14:paraId="0F893521" w14:textId="77777777" w:rsidR="00EE78E9" w:rsidRDefault="00EE78E9" w:rsidP="000C180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48" w:type="dxa"/>
          </w:tcPr>
          <w:p w14:paraId="1DC7EA36" w14:textId="77777777" w:rsidR="00EE78E9" w:rsidRDefault="00EE78E9" w:rsidP="000C180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48" w:type="dxa"/>
          </w:tcPr>
          <w:p w14:paraId="1970EE70" w14:textId="77777777" w:rsidR="00EE78E9" w:rsidRDefault="00EE78E9" w:rsidP="000C180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48" w:type="dxa"/>
          </w:tcPr>
          <w:p w14:paraId="1C7809D8" w14:textId="77777777" w:rsidR="00EE78E9" w:rsidRDefault="00EE78E9" w:rsidP="000C180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48" w:type="dxa"/>
          </w:tcPr>
          <w:p w14:paraId="441E5E10" w14:textId="77777777" w:rsidR="00EE78E9" w:rsidRDefault="00EE78E9" w:rsidP="000C180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49" w:type="dxa"/>
          </w:tcPr>
          <w:p w14:paraId="5C0B674C" w14:textId="77777777" w:rsidR="00EE78E9" w:rsidRDefault="00EE78E9" w:rsidP="000C180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49" w:type="dxa"/>
          </w:tcPr>
          <w:p w14:paraId="3C86C67F" w14:textId="77777777" w:rsidR="00EE78E9" w:rsidRDefault="00EE78E9" w:rsidP="000C180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49" w:type="dxa"/>
          </w:tcPr>
          <w:p w14:paraId="1979C198" w14:textId="77777777" w:rsidR="00EE78E9" w:rsidRDefault="00EE78E9" w:rsidP="000C180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49" w:type="dxa"/>
          </w:tcPr>
          <w:p w14:paraId="6F049452" w14:textId="77777777" w:rsidR="00EE78E9" w:rsidRDefault="00EE78E9" w:rsidP="000C180D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49" w:type="dxa"/>
          </w:tcPr>
          <w:p w14:paraId="1DBAFF28" w14:textId="77777777" w:rsidR="00EE78E9" w:rsidRDefault="00EE78E9" w:rsidP="000C180D">
            <w:pPr>
              <w:spacing w:before="120" w:line="276" w:lineRule="auto"/>
              <w:ind w:right="-679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49" w:type="dxa"/>
          </w:tcPr>
          <w:p w14:paraId="29DB74A1" w14:textId="77777777" w:rsidR="00EE78E9" w:rsidRDefault="00EE78E9" w:rsidP="000C180D">
            <w:pPr>
              <w:spacing w:before="120" w:line="276" w:lineRule="auto"/>
              <w:ind w:right="-679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49" w:type="dxa"/>
          </w:tcPr>
          <w:p w14:paraId="631608D2" w14:textId="77777777" w:rsidR="00EE78E9" w:rsidRDefault="00EE78E9" w:rsidP="000C180D">
            <w:pPr>
              <w:spacing w:before="120" w:line="276" w:lineRule="auto"/>
              <w:ind w:right="-690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49" w:type="dxa"/>
          </w:tcPr>
          <w:p w14:paraId="609A7517" w14:textId="77777777" w:rsidR="00EE78E9" w:rsidRDefault="00EE78E9" w:rsidP="000C180D">
            <w:pPr>
              <w:spacing w:before="120" w:line="276" w:lineRule="auto"/>
              <w:ind w:right="-690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49" w:type="dxa"/>
          </w:tcPr>
          <w:p w14:paraId="457518CE" w14:textId="77777777" w:rsidR="00EE78E9" w:rsidRDefault="00EE78E9" w:rsidP="000C180D">
            <w:pPr>
              <w:spacing w:before="120" w:line="276" w:lineRule="auto"/>
              <w:ind w:right="-690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49" w:type="dxa"/>
          </w:tcPr>
          <w:p w14:paraId="1CD4D5CC" w14:textId="77777777" w:rsidR="00EE78E9" w:rsidRDefault="00EE78E9" w:rsidP="000C180D">
            <w:pPr>
              <w:spacing w:before="120" w:line="276" w:lineRule="auto"/>
              <w:ind w:right="-690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49" w:type="dxa"/>
          </w:tcPr>
          <w:p w14:paraId="79E47A26" w14:textId="77777777" w:rsidR="00EE78E9" w:rsidRDefault="00EE78E9" w:rsidP="000C180D">
            <w:pPr>
              <w:spacing w:before="120" w:line="276" w:lineRule="auto"/>
              <w:ind w:right="-690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49" w:type="dxa"/>
          </w:tcPr>
          <w:p w14:paraId="766C8E1A" w14:textId="77777777" w:rsidR="00EE78E9" w:rsidRDefault="00EE78E9" w:rsidP="000C180D">
            <w:pPr>
              <w:spacing w:before="120" w:line="276" w:lineRule="auto"/>
              <w:ind w:right="-690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49" w:type="dxa"/>
          </w:tcPr>
          <w:p w14:paraId="770AFDBA" w14:textId="77777777" w:rsidR="00EE78E9" w:rsidRDefault="00EE78E9" w:rsidP="000C180D">
            <w:pPr>
              <w:spacing w:before="120" w:line="276" w:lineRule="auto"/>
              <w:ind w:right="-690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49" w:type="dxa"/>
          </w:tcPr>
          <w:p w14:paraId="1CAE6718" w14:textId="77777777" w:rsidR="00EE78E9" w:rsidRDefault="00EE78E9" w:rsidP="000C180D">
            <w:pPr>
              <w:spacing w:before="120" w:line="276" w:lineRule="auto"/>
              <w:ind w:right="-690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49" w:type="dxa"/>
          </w:tcPr>
          <w:p w14:paraId="4362BE57" w14:textId="77777777" w:rsidR="00EE78E9" w:rsidRDefault="00EE78E9" w:rsidP="000C180D">
            <w:pPr>
              <w:spacing w:before="120" w:line="276" w:lineRule="auto"/>
              <w:ind w:right="-690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49" w:type="dxa"/>
          </w:tcPr>
          <w:p w14:paraId="49C04581" w14:textId="77777777" w:rsidR="00EE78E9" w:rsidRDefault="00EE78E9" w:rsidP="000C180D">
            <w:pPr>
              <w:spacing w:before="120" w:line="276" w:lineRule="auto"/>
              <w:ind w:right="-690"/>
              <w:jc w:val="both"/>
              <w:rPr>
                <w:rFonts w:ascii="Baskerville Old Face" w:hAnsi="Baskerville Old Face"/>
              </w:rPr>
            </w:pPr>
          </w:p>
        </w:tc>
      </w:tr>
    </w:tbl>
    <w:p w14:paraId="19E77F29" w14:textId="2B36BC8F" w:rsidR="00EE78E9" w:rsidRDefault="008319C3" w:rsidP="008319C3">
      <w:pPr>
        <w:spacing w:before="240" w:line="276" w:lineRule="auto"/>
        <w:jc w:val="both"/>
        <w:rPr>
          <w:rFonts w:ascii="Baskerville Old Face" w:hAnsi="Baskerville Old Face"/>
        </w:rPr>
      </w:pPr>
      <w:r w:rsidRPr="002823AE">
        <w:rPr>
          <w:rFonts w:ascii="Baskerville Old Face" w:hAnsi="Baskerville Old Face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388381B" wp14:editId="78CF3400">
                <wp:simplePos x="0" y="0"/>
                <wp:positionH relativeFrom="column">
                  <wp:posOffset>2247566</wp:posOffset>
                </wp:positionH>
                <wp:positionV relativeFrom="paragraph">
                  <wp:posOffset>160020</wp:posOffset>
                </wp:positionV>
                <wp:extent cx="127000" cy="133350"/>
                <wp:effectExtent l="0" t="0" r="25400" b="19050"/>
                <wp:wrapNone/>
                <wp:docPr id="61678870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1333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F84521" id="Rectangle 3" o:spid="_x0000_s1026" style="position:absolute;margin-left:176.95pt;margin-top:12.6pt;width:10pt;height:10.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" filled="f" strokecolor="#0a121c [484]" strokeweight="2pt"/>
            </w:pict>
          </mc:Fallback>
        </mc:AlternateContent>
      </w:r>
      <w:r w:rsidRPr="002823AE">
        <w:rPr>
          <w:rFonts w:ascii="Baskerville Old Face" w:hAnsi="Baskerville Old Face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1A5363B" wp14:editId="4050F5BD">
                <wp:simplePos x="0" y="0"/>
                <wp:positionH relativeFrom="column">
                  <wp:posOffset>3750161</wp:posOffset>
                </wp:positionH>
                <wp:positionV relativeFrom="paragraph">
                  <wp:posOffset>167640</wp:posOffset>
                </wp:positionV>
                <wp:extent cx="127000" cy="133350"/>
                <wp:effectExtent l="0" t="0" r="25400" b="19050"/>
                <wp:wrapNone/>
                <wp:docPr id="1796947218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1333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3DE702" id="Rectangle 3" o:spid="_x0000_s1026" style="position:absolute;margin-left:295.3pt;margin-top:13.2pt;width:10pt;height:10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" filled="f" strokecolor="#0a121c [484]" strokeweight="2pt"/>
            </w:pict>
          </mc:Fallback>
        </mc:AlternateContent>
      </w:r>
      <w:r>
        <w:rPr>
          <w:rFonts w:ascii="Baskerville Old Face" w:hAnsi="Baskerville Old Face"/>
        </w:rPr>
        <w:t>SEXE :                       MASCULIN                       FÉMININ</w:t>
      </w:r>
    </w:p>
    <w:p w14:paraId="70F83971" w14:textId="5CF3E3A0" w:rsidR="008627AE" w:rsidRDefault="00895BC9" w:rsidP="00F032ED">
      <w:pPr>
        <w:spacing w:before="120" w:line="276" w:lineRule="auto"/>
        <w:jc w:val="both"/>
        <w:rPr>
          <w:rFonts w:ascii="Baskerville Old Face" w:hAnsi="Baskerville Old Face"/>
        </w:rPr>
      </w:pPr>
      <w:r>
        <w:rPr>
          <w:rFonts w:ascii="Baskerville Old Face" w:hAnsi="Baskerville Old Face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F42DD95" wp14:editId="56568FD9">
                <wp:simplePos x="0" y="0"/>
                <wp:positionH relativeFrom="column">
                  <wp:posOffset>4876800</wp:posOffset>
                </wp:positionH>
                <wp:positionV relativeFrom="paragraph">
                  <wp:posOffset>88265</wp:posOffset>
                </wp:positionV>
                <wp:extent cx="127000" cy="133350"/>
                <wp:effectExtent l="0" t="0" r="25400" b="19050"/>
                <wp:wrapNone/>
                <wp:docPr id="55626905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1333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96DB04" id="Rectangle 3" o:spid="_x0000_s1026" style="position:absolute;margin-left:384pt;margin-top:6.95pt;width:10pt;height:10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" filled="f" strokecolor="#0a121c [484]" strokeweight="2pt"/>
            </w:pict>
          </mc:Fallback>
        </mc:AlternateContent>
      </w:r>
      <w:r>
        <w:rPr>
          <w:rFonts w:ascii="Baskerville Old Face" w:hAnsi="Baskerville Old Face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2AE05A" wp14:editId="273C1238">
                <wp:simplePos x="0" y="0"/>
                <wp:positionH relativeFrom="column">
                  <wp:posOffset>4083050</wp:posOffset>
                </wp:positionH>
                <wp:positionV relativeFrom="paragraph">
                  <wp:posOffset>91440</wp:posOffset>
                </wp:positionV>
                <wp:extent cx="127000" cy="133350"/>
                <wp:effectExtent l="0" t="0" r="25400" b="19050"/>
                <wp:wrapNone/>
                <wp:docPr id="154706347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1333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9C5887" id="Rectangle 3" o:spid="_x0000_s1026" style="position:absolute;margin-left:321.5pt;margin-top:7.2pt;width:10pt;height:10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" filled="f" strokecolor="#0a121c [484]" strokeweight="2pt"/>
            </w:pict>
          </mc:Fallback>
        </mc:AlternateContent>
      </w:r>
      <w:r>
        <w:rPr>
          <w:rFonts w:ascii="Baskerville Old Face" w:hAnsi="Baskerville Old Face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9787D80" wp14:editId="007BE6BF">
                <wp:simplePos x="0" y="0"/>
                <wp:positionH relativeFrom="column">
                  <wp:posOffset>-194945</wp:posOffset>
                </wp:positionH>
                <wp:positionV relativeFrom="paragraph">
                  <wp:posOffset>101600</wp:posOffset>
                </wp:positionV>
                <wp:extent cx="1098550" cy="381000"/>
                <wp:effectExtent l="0" t="0" r="6350" b="0"/>
                <wp:wrapNone/>
                <wp:docPr id="259103008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8550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A09AD1B" w14:textId="77777777" w:rsidR="00895BC9" w:rsidRPr="00895BC9" w:rsidRDefault="00895BC9">
                            <w:pPr>
                              <w:rPr>
                                <w:rFonts w:ascii="Baskerville Old Face" w:hAnsi="Baskerville Old Face"/>
                                <w:sz w:val="10"/>
                                <w:szCs w:val="10"/>
                              </w:rPr>
                            </w:pPr>
                          </w:p>
                          <w:p w14:paraId="4F606091" w14:textId="5A42A6E6" w:rsidR="00895BC9" w:rsidRPr="00946989" w:rsidRDefault="00895BC9">
                            <w:pPr>
                              <w:rPr>
                                <w:b/>
                                <w:bCs/>
                              </w:rPr>
                            </w:pPr>
                            <w:r w:rsidRPr="00946989">
                              <w:rPr>
                                <w:rFonts w:ascii="Baskerville Old Face" w:hAnsi="Baskerville Old Face"/>
                                <w:b/>
                                <w:bCs/>
                              </w:rPr>
                              <w:t>DIPLÔME 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9787D80" id="Zone de texte 4" o:spid="_x0000_s1029" type="#_x0000_t202" style="position:absolute;left:0;text-align:left;margin-left:-15.35pt;margin-top:8pt;width:86.5pt;height:30pt;z-index:251676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" fillcolor="white [3201]" stroked="f" strokeweight=".5pt">
                <v:textbox>
                  <w:txbxContent>
                    <w:p w14:paraId="4A09AD1B" w14:textId="77777777" w:rsidR="00895BC9" w:rsidRPr="00895BC9" w:rsidRDefault="00895BC9">
                      <w:pPr>
                        <w:rPr>
                          <w:rFonts w:ascii="Baskerville Old Face" w:hAnsi="Baskerville Old Face"/>
                          <w:sz w:val="10"/>
                          <w:szCs w:val="10"/>
                        </w:rPr>
                      </w:pPr>
                    </w:p>
                    <w:p w14:paraId="4F606091" w14:textId="5A42A6E6" w:rsidR="00895BC9" w:rsidRPr="00946989" w:rsidRDefault="00895BC9">
                      <w:pPr>
                        <w:rPr>
                          <w:b/>
                          <w:bCs/>
                        </w:rPr>
                      </w:pPr>
                      <w:r w:rsidRPr="00946989">
                        <w:rPr>
                          <w:rFonts w:ascii="Baskerville Old Face" w:hAnsi="Baskerville Old Face"/>
                          <w:b/>
                          <w:bCs/>
                        </w:rPr>
                        <w:t>DIPLÔME :</w:t>
                      </w:r>
                    </w:p>
                  </w:txbxContent>
                </v:textbox>
              </v:shape>
            </w:pict>
          </mc:Fallback>
        </mc:AlternateContent>
      </w:r>
      <w:r w:rsidR="008627AE">
        <w:rPr>
          <w:rFonts w:ascii="Baskerville Old Face" w:hAnsi="Baskerville Old Face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4E5E61" wp14:editId="5E20500A">
                <wp:simplePos x="0" y="0"/>
                <wp:positionH relativeFrom="column">
                  <wp:posOffset>2294255</wp:posOffset>
                </wp:positionH>
                <wp:positionV relativeFrom="paragraph">
                  <wp:posOffset>85725</wp:posOffset>
                </wp:positionV>
                <wp:extent cx="127000" cy="133350"/>
                <wp:effectExtent l="0" t="0" r="25400" b="19050"/>
                <wp:wrapNone/>
                <wp:docPr id="1672749756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1333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679059" id="Rectangle 3" o:spid="_x0000_s1026" style="position:absolute;margin-left:180.65pt;margin-top:6.75pt;width:10pt;height:1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" filled="f" strokecolor="#0a121c [484]" strokeweight="2pt"/>
            </w:pict>
          </mc:Fallback>
        </mc:AlternateContent>
      </w:r>
      <w:r>
        <w:rPr>
          <w:rFonts w:ascii="Baskerville Old Face" w:hAnsi="Baskerville Old Face"/>
        </w:rPr>
        <w:t xml:space="preserve">                       </w:t>
      </w:r>
      <w:r w:rsidR="008627AE">
        <w:rPr>
          <w:rFonts w:ascii="Baskerville Old Face" w:hAnsi="Baskerville Old Face"/>
        </w:rPr>
        <w:t xml:space="preserve">  BACCALAURÉAT           </w:t>
      </w:r>
      <w:r>
        <w:rPr>
          <w:rFonts w:ascii="Baskerville Old Face" w:hAnsi="Baskerville Old Face"/>
        </w:rPr>
        <w:t xml:space="preserve"> </w:t>
      </w:r>
      <w:r w:rsidR="008627AE">
        <w:rPr>
          <w:rFonts w:ascii="Baskerville Old Face" w:hAnsi="Baskerville Old Face"/>
        </w:rPr>
        <w:t xml:space="preserve"> SPÉCIALITÉ         C                 D</w:t>
      </w:r>
      <w:r>
        <w:rPr>
          <w:rFonts w:ascii="Baskerville Old Face" w:hAnsi="Baskerville Old Face"/>
        </w:rPr>
        <w:t xml:space="preserve">          </w:t>
      </w:r>
    </w:p>
    <w:tbl>
      <w:tblPr>
        <w:tblStyle w:val="Grilledutableau"/>
        <w:tblpPr w:leftFromText="141" w:rightFromText="141" w:vertAnchor="text" w:horzAnchor="page" w:tblpX="8431" w:tblpY="67"/>
        <w:tblW w:w="0" w:type="auto"/>
        <w:tblLook w:val="04A0" w:firstRow="1" w:lastRow="0" w:firstColumn="1" w:lastColumn="0" w:noHBand="0" w:noVBand="1"/>
      </w:tblPr>
      <w:tblGrid>
        <w:gridCol w:w="349"/>
        <w:gridCol w:w="349"/>
        <w:gridCol w:w="349"/>
        <w:gridCol w:w="349"/>
      </w:tblGrid>
      <w:tr w:rsidR="00895BC9" w14:paraId="183FCCCD" w14:textId="77777777" w:rsidTr="00895BC9">
        <w:tc>
          <w:tcPr>
            <w:tcW w:w="349" w:type="dxa"/>
          </w:tcPr>
          <w:p w14:paraId="3B29D929" w14:textId="77777777" w:rsidR="00895BC9" w:rsidRDefault="00895BC9" w:rsidP="00895BC9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49" w:type="dxa"/>
          </w:tcPr>
          <w:p w14:paraId="4F7CC173" w14:textId="77777777" w:rsidR="00895BC9" w:rsidRDefault="00895BC9" w:rsidP="00895BC9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49" w:type="dxa"/>
          </w:tcPr>
          <w:p w14:paraId="00164487" w14:textId="77777777" w:rsidR="00895BC9" w:rsidRDefault="00895BC9" w:rsidP="00895BC9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  <w:tc>
          <w:tcPr>
            <w:tcW w:w="349" w:type="dxa"/>
            <w:tcBorders>
              <w:right w:val="single" w:sz="4" w:space="0" w:color="auto"/>
            </w:tcBorders>
          </w:tcPr>
          <w:p w14:paraId="714FAA29" w14:textId="77777777" w:rsidR="00895BC9" w:rsidRDefault="00895BC9" w:rsidP="00895BC9">
            <w:pPr>
              <w:spacing w:before="120" w:line="276" w:lineRule="auto"/>
              <w:jc w:val="both"/>
              <w:rPr>
                <w:rFonts w:ascii="Baskerville Old Face" w:hAnsi="Baskerville Old Face"/>
              </w:rPr>
            </w:pPr>
          </w:p>
        </w:tc>
      </w:tr>
    </w:tbl>
    <w:p w14:paraId="1961643E" w14:textId="3FCC7FE5" w:rsidR="00895BC9" w:rsidRDefault="008627AE" w:rsidP="006D5C63">
      <w:pPr>
        <w:spacing w:before="240" w:line="276" w:lineRule="auto"/>
        <w:jc w:val="both"/>
        <w:rPr>
          <w:rFonts w:ascii="Baskerville Old Face" w:hAnsi="Baskerville Old Face"/>
        </w:rPr>
      </w:pPr>
      <w:r>
        <w:rPr>
          <w:rFonts w:ascii="Baskerville Old Face" w:hAnsi="Baskerville Old Face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352A436" wp14:editId="280F40E4">
                <wp:simplePos x="0" y="0"/>
                <wp:positionH relativeFrom="column">
                  <wp:posOffset>2286000</wp:posOffset>
                </wp:positionH>
                <wp:positionV relativeFrom="paragraph">
                  <wp:posOffset>113665</wp:posOffset>
                </wp:positionV>
                <wp:extent cx="127000" cy="133350"/>
                <wp:effectExtent l="0" t="0" r="25400" b="19050"/>
                <wp:wrapNone/>
                <wp:docPr id="38375984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1333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97D4938" id="Rectangle 3" o:spid="_x0000_s1026" style="position:absolute;margin-left:180pt;margin-top:8.95pt;width:10pt;height:1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" filled="f" strokecolor="#0a121c [484]" strokeweight="2pt"/>
            </w:pict>
          </mc:Fallback>
        </mc:AlternateContent>
      </w:r>
      <w:r>
        <w:rPr>
          <w:rFonts w:ascii="Baskerville Old Face" w:hAnsi="Baskerville Old Face"/>
        </w:rPr>
        <w:t xml:space="preserve">                      </w:t>
      </w:r>
      <w:r w:rsidR="00895BC9">
        <w:rPr>
          <w:rFonts w:ascii="Baskerville Old Face" w:hAnsi="Baskerville Old Face"/>
        </w:rPr>
        <w:t xml:space="preserve"> </w:t>
      </w:r>
      <w:r>
        <w:rPr>
          <w:rFonts w:ascii="Baskerville Old Face" w:hAnsi="Baskerville Old Face"/>
        </w:rPr>
        <w:t xml:space="preserve">  GCE/AL                            </w:t>
      </w:r>
      <w:r w:rsidR="00895BC9">
        <w:rPr>
          <w:rFonts w:ascii="Baskerville Old Face" w:hAnsi="Baskerville Old Face"/>
        </w:rPr>
        <w:t xml:space="preserve">    ANNÉE D’OBTENTION</w:t>
      </w:r>
    </w:p>
    <w:p w14:paraId="0B2DFADA" w14:textId="02018F90" w:rsidR="008627AE" w:rsidRPr="00946989" w:rsidRDefault="008627AE" w:rsidP="00F032ED">
      <w:pPr>
        <w:spacing w:before="120" w:line="276" w:lineRule="auto"/>
        <w:jc w:val="both"/>
        <w:rPr>
          <w:rFonts w:ascii="Baskerville Old Face" w:hAnsi="Baskerville Old Face"/>
          <w:b/>
          <w:bCs/>
        </w:rPr>
      </w:pPr>
      <w:r w:rsidRPr="00946989">
        <w:rPr>
          <w:rFonts w:ascii="Baskerville Old Face" w:hAnsi="Baskerville Old Face"/>
          <w:b/>
          <w:bCs/>
        </w:rPr>
        <w:t>FILIÈRE SOLLICITÉE :                                                     SPÉCIALITÉ :</w:t>
      </w:r>
    </w:p>
    <w:p w14:paraId="288228B2" w14:textId="70410E1F" w:rsidR="008627AE" w:rsidRPr="002823AE" w:rsidRDefault="00426CC7" w:rsidP="00F032ED">
      <w:pPr>
        <w:spacing w:before="120" w:line="276" w:lineRule="auto"/>
        <w:jc w:val="both"/>
        <w:rPr>
          <w:rFonts w:ascii="Baskerville Old Face" w:hAnsi="Baskerville Old Face"/>
        </w:rPr>
      </w:pPr>
      <w:r w:rsidRPr="002823AE">
        <w:rPr>
          <w:rFonts w:ascii="Baskerville Old Face" w:hAnsi="Baskerville Old Face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B0EE29C" wp14:editId="15CF442B">
                <wp:simplePos x="0" y="0"/>
                <wp:positionH relativeFrom="column">
                  <wp:posOffset>2370154</wp:posOffset>
                </wp:positionH>
                <wp:positionV relativeFrom="paragraph">
                  <wp:posOffset>133350</wp:posOffset>
                </wp:positionV>
                <wp:extent cx="127000" cy="133350"/>
                <wp:effectExtent l="0" t="0" r="25400" b="19050"/>
                <wp:wrapNone/>
                <wp:docPr id="1788198327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1333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BA276A" id="Rectangle 3" o:spid="_x0000_s1026" style="position:absolute;margin-left:186.65pt;margin-top:10.5pt;width:10pt;height:10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" filled="f" strokecolor="#0a121c [484]" strokeweight="2pt"/>
            </w:pict>
          </mc:Fallback>
        </mc:AlternateContent>
      </w:r>
      <w:r w:rsidR="00895BC9" w:rsidRPr="002823AE">
        <w:rPr>
          <w:rFonts w:ascii="Baskerville Old Face" w:hAnsi="Baskerville Old Face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2C69679" wp14:editId="1E07D080">
                <wp:simplePos x="0" y="0"/>
                <wp:positionH relativeFrom="margin">
                  <wp:posOffset>5795578</wp:posOffset>
                </wp:positionH>
                <wp:positionV relativeFrom="paragraph">
                  <wp:posOffset>81915</wp:posOffset>
                </wp:positionV>
                <wp:extent cx="127000" cy="133350"/>
                <wp:effectExtent l="0" t="0" r="25400" b="19050"/>
                <wp:wrapNone/>
                <wp:docPr id="1445290676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1333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302973" id="Rectangle 3" o:spid="_x0000_s1026" style="position:absolute;margin-left:456.35pt;margin-top:6.45pt;width:10pt;height:10.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" filled="f" strokecolor="#0a121c [484]" strokeweight="2pt">
                <w10:wrap anchorx="margin"/>
              </v:rect>
            </w:pict>
          </mc:Fallback>
        </mc:AlternateContent>
      </w:r>
      <w:r w:rsidR="00895BC9" w:rsidRPr="002823AE">
        <w:rPr>
          <w:rFonts w:ascii="Baskerville Old Face" w:hAnsi="Baskerville Old Face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835236B" wp14:editId="0AC7BF84">
                <wp:simplePos x="0" y="0"/>
                <wp:positionH relativeFrom="column">
                  <wp:posOffset>3670300</wp:posOffset>
                </wp:positionH>
                <wp:positionV relativeFrom="paragraph">
                  <wp:posOffset>116840</wp:posOffset>
                </wp:positionV>
                <wp:extent cx="127000" cy="133350"/>
                <wp:effectExtent l="0" t="0" r="25400" b="19050"/>
                <wp:wrapNone/>
                <wp:docPr id="1987208099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1333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E13CC94" id="Rectangle 3" o:spid="_x0000_s1026" style="position:absolute;margin-left:289pt;margin-top:9.2pt;width:10pt;height:10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" filled="f" strokecolor="#0a121c [484]" strokeweight="2pt"/>
            </w:pict>
          </mc:Fallback>
        </mc:AlternateContent>
      </w:r>
      <w:r w:rsidR="00895BC9" w:rsidRPr="002823AE">
        <w:rPr>
          <w:rFonts w:ascii="Baskerville Old Face" w:hAnsi="Baskerville Old Face"/>
        </w:rPr>
        <w:t>Études Médico-sanitaires                                  Sage-femme                  Sciences Infirmières</w:t>
      </w:r>
    </w:p>
    <w:p w14:paraId="246E3015" w14:textId="7DB32ADE" w:rsidR="00895BC9" w:rsidRPr="002823AE" w:rsidRDefault="004C1284" w:rsidP="00895BC9">
      <w:pPr>
        <w:spacing w:before="100" w:beforeAutospacing="1" w:line="276" w:lineRule="auto"/>
        <w:jc w:val="both"/>
        <w:rPr>
          <w:rFonts w:ascii="Baskerville Old Face" w:hAnsi="Baskerville Old Face"/>
        </w:rPr>
      </w:pPr>
      <w:r w:rsidRPr="002823AE">
        <w:rPr>
          <w:rFonts w:ascii="Baskerville Old Face" w:hAnsi="Baskerville Old Face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B461481" wp14:editId="4347816B">
                <wp:simplePos x="0" y="0"/>
                <wp:positionH relativeFrom="column">
                  <wp:posOffset>2372661</wp:posOffset>
                </wp:positionH>
                <wp:positionV relativeFrom="paragraph">
                  <wp:posOffset>180340</wp:posOffset>
                </wp:positionV>
                <wp:extent cx="127000" cy="133350"/>
                <wp:effectExtent l="0" t="0" r="25400" b="19050"/>
                <wp:wrapNone/>
                <wp:docPr id="285657784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1333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216A24B" id="Rectangle 3" o:spid="_x0000_s1026" style="position:absolute;margin-left:186.8pt;margin-top:14.2pt;width:10pt;height:10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" filled="f" strokecolor="#0a121c [484]" strokeweight="2pt"/>
            </w:pict>
          </mc:Fallback>
        </mc:AlternateContent>
      </w:r>
      <w:r w:rsidR="00895BC9" w:rsidRPr="002823AE">
        <w:rPr>
          <w:rFonts w:ascii="Baskerville Old Face" w:hAnsi="Baskerville Old Face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E8EBEC4" wp14:editId="5D809097">
                <wp:simplePos x="0" y="0"/>
                <wp:positionH relativeFrom="column">
                  <wp:posOffset>5822950</wp:posOffset>
                </wp:positionH>
                <wp:positionV relativeFrom="paragraph">
                  <wp:posOffset>208915</wp:posOffset>
                </wp:positionV>
                <wp:extent cx="127000" cy="133350"/>
                <wp:effectExtent l="0" t="0" r="25400" b="19050"/>
                <wp:wrapNone/>
                <wp:docPr id="44659311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7000" cy="13335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A41366" id="Rectangle 3" o:spid="_x0000_s1026" style="position:absolute;margin-left:458.5pt;margin-top:16.45pt;width:10pt;height:10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" filled="f" strokecolor="#0a121c [484]" strokeweight="2pt"/>
            </w:pict>
          </mc:Fallback>
        </mc:AlternateContent>
      </w:r>
      <w:r w:rsidR="00895BC9" w:rsidRPr="002823AE">
        <w:rPr>
          <w:rFonts w:ascii="Baskerville Old Face" w:hAnsi="Baskerville Old Face"/>
        </w:rPr>
        <w:t>Sciences et Techniques Biomédicales             Techniques de Laboratoire et d’analyse Médicale</w:t>
      </w:r>
    </w:p>
    <w:p w14:paraId="7574C5D3" w14:textId="76A40FBC" w:rsidR="008627AE" w:rsidRDefault="005A1643" w:rsidP="005A1643">
      <w:pPr>
        <w:spacing w:before="120" w:line="276" w:lineRule="auto"/>
        <w:ind w:firstLine="4395"/>
        <w:jc w:val="both"/>
        <w:rPr>
          <w:rFonts w:ascii="Baskerville Old Face" w:hAnsi="Baskerville Old Face"/>
        </w:rPr>
      </w:pPr>
      <w:r>
        <w:rPr>
          <w:rFonts w:ascii="Baskerville Old Face" w:hAnsi="Baskerville Old Face"/>
        </w:rPr>
        <w:t>DATE DE DEPOT______________________</w:t>
      </w:r>
    </w:p>
    <w:p w14:paraId="0A019FF6" w14:textId="309838D3" w:rsidR="005A1643" w:rsidRDefault="005A1643" w:rsidP="005A1643">
      <w:pPr>
        <w:spacing w:before="120" w:line="276" w:lineRule="auto"/>
        <w:ind w:firstLine="4395"/>
        <w:jc w:val="both"/>
        <w:rPr>
          <w:rFonts w:ascii="Baskerville Old Face" w:hAnsi="Baskerville Old Face"/>
        </w:rPr>
      </w:pPr>
      <w:r>
        <w:rPr>
          <w:rFonts w:ascii="Baskerville Old Face" w:hAnsi="Baskerville Old Face"/>
        </w:rPr>
        <w:t>Signature du candidat</w:t>
      </w:r>
    </w:p>
    <w:p w14:paraId="33D50969" w14:textId="77777777" w:rsidR="006D5C63" w:rsidRDefault="006D5C63" w:rsidP="005A1643">
      <w:pPr>
        <w:spacing w:before="120" w:line="276" w:lineRule="auto"/>
        <w:ind w:firstLine="4395"/>
        <w:jc w:val="both"/>
        <w:rPr>
          <w:rFonts w:ascii="Baskerville Old Face" w:hAnsi="Baskerville Old Face"/>
        </w:rPr>
      </w:pPr>
    </w:p>
    <w:p w14:paraId="034732B0" w14:textId="47C6C0E2" w:rsidR="008627AE" w:rsidRDefault="005A1643" w:rsidP="00F032ED">
      <w:pPr>
        <w:spacing w:before="120" w:line="276" w:lineRule="auto"/>
        <w:jc w:val="both"/>
        <w:rPr>
          <w:rFonts w:ascii="Baskerville Old Face" w:hAnsi="Baskerville Old Face"/>
        </w:rPr>
      </w:pPr>
      <w:r>
        <w:rPr>
          <w:rFonts w:ascii="Baskerville Old Face" w:hAnsi="Baskerville Old Face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19A12ED" wp14:editId="4E0AF88C">
                <wp:simplePos x="0" y="0"/>
                <wp:positionH relativeFrom="column">
                  <wp:posOffset>-862698</wp:posOffset>
                </wp:positionH>
                <wp:positionV relativeFrom="paragraph">
                  <wp:posOffset>159117</wp:posOffset>
                </wp:positionV>
                <wp:extent cx="7501255" cy="84722"/>
                <wp:effectExtent l="19050" t="19050" r="23495" b="29845"/>
                <wp:wrapNone/>
                <wp:docPr id="769107397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01255" cy="84722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ABA5E7" id="Connecteur droit 6" o:spid="_x0000_s1026" style="position:absolute;flip:y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67.95pt,12.55pt" to="522.7pt,1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" strokecolor="black [3213]" strokeweight="2.25pt">
                <v:stroke dashstyle="dash"/>
              </v:line>
            </w:pict>
          </mc:Fallback>
        </mc:AlternateContent>
      </w:r>
    </w:p>
    <w:p w14:paraId="36DF7273" w14:textId="384F9F53" w:rsidR="008627AE" w:rsidRPr="008E0502" w:rsidRDefault="00BC0721" w:rsidP="00F032ED">
      <w:pPr>
        <w:spacing w:before="120" w:line="276" w:lineRule="auto"/>
        <w:jc w:val="both"/>
        <w:rPr>
          <w:rFonts w:ascii="Baskerville Old Face" w:hAnsi="Baskerville Old Face"/>
          <w:b/>
          <w:bCs/>
        </w:rPr>
      </w:pPr>
      <w:r>
        <w:rPr>
          <w:rFonts w:ascii="Baskerville Old Face" w:hAnsi="Baskerville Old Face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19FF4B6" wp14:editId="4E7A09DB">
                <wp:simplePos x="0" y="0"/>
                <wp:positionH relativeFrom="column">
                  <wp:posOffset>-611037</wp:posOffset>
                </wp:positionH>
                <wp:positionV relativeFrom="paragraph">
                  <wp:posOffset>94448</wp:posOffset>
                </wp:positionV>
                <wp:extent cx="547437" cy="517358"/>
                <wp:effectExtent l="0" t="0" r="5080" b="0"/>
                <wp:wrapNone/>
                <wp:docPr id="422150794" name="Zone de text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7437" cy="51735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386ADE" w14:textId="2DF7B6BF" w:rsidR="00BC0721" w:rsidRDefault="00BC0721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132A9BE0" wp14:editId="73938E0F">
                                  <wp:extent cx="358140" cy="353060"/>
                                  <wp:effectExtent l="0" t="0" r="3810" b="8890"/>
                                  <wp:docPr id="757575344" name="Imag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892517422" name="Image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58140" cy="3530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9FF4B6" id="Zone de texte 8" o:spid="_x0000_s1030" type="#_x0000_t202" style="position:absolute;left:0;text-align:left;margin-left:-48.1pt;margin-top:7.45pt;width:43.1pt;height:40.7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" fillcolor="white [3201]" stroked="f" strokeweight=".5pt">
                <v:textbox>
                  <w:txbxContent>
                    <w:p w14:paraId="39386ADE" w14:textId="2DF7B6BF" w:rsidR="00BC0721" w:rsidRDefault="00BC0721">
                      <w:r>
                        <w:rPr>
                          <w:noProof/>
                        </w:rPr>
                        <w:drawing>
                          <wp:inline distT="0" distB="0" distL="0" distR="0" wp14:anchorId="132A9BE0" wp14:editId="73938E0F">
                            <wp:extent cx="358140" cy="353060"/>
                            <wp:effectExtent l="0" t="0" r="3810" b="8890"/>
                            <wp:docPr id="757575344" name="Imag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892517422" name="Image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358140" cy="3530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5A1643" w:rsidRPr="008E0502">
        <w:rPr>
          <w:rFonts w:ascii="Baskerville Old Face" w:hAnsi="Baskerville Old Face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B400513" wp14:editId="1AE715D3">
                <wp:simplePos x="0" y="0"/>
                <wp:positionH relativeFrom="column">
                  <wp:posOffset>5141595</wp:posOffset>
                </wp:positionH>
                <wp:positionV relativeFrom="paragraph">
                  <wp:posOffset>39069</wp:posOffset>
                </wp:positionV>
                <wp:extent cx="1174750" cy="971550"/>
                <wp:effectExtent l="0" t="0" r="25400" b="19050"/>
                <wp:wrapNone/>
                <wp:docPr id="1479633427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4750" cy="971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799564" w14:textId="77777777" w:rsidR="005A1643" w:rsidRDefault="005A1643" w:rsidP="005A1643"/>
                          <w:p w14:paraId="3E650674" w14:textId="77777777" w:rsidR="005A1643" w:rsidRDefault="005A1643" w:rsidP="005A1643">
                            <w:pPr>
                              <w:jc w:val="center"/>
                            </w:pPr>
                            <w:r>
                              <w:t>PHOTO</w:t>
                            </w:r>
                          </w:p>
                          <w:p w14:paraId="44B563E9" w14:textId="77777777" w:rsidR="005A1643" w:rsidRDefault="005A1643" w:rsidP="005A1643">
                            <w:pPr>
                              <w:jc w:val="center"/>
                            </w:pPr>
                            <w:r>
                              <w:t>4x4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B400513" id="_x0000_s1031" type="#_x0000_t202" style="position:absolute;left:0;text-align:left;margin-left:404.85pt;margin-top:3.1pt;width:92.5pt;height:76.5pt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" fillcolor="white [3201]" strokeweight=".5pt">
                <v:textbox>
                  <w:txbxContent>
                    <w:p w14:paraId="67799564" w14:textId="77777777" w:rsidR="005A1643" w:rsidRDefault="005A1643" w:rsidP="005A1643"/>
                    <w:p w14:paraId="3E650674" w14:textId="77777777" w:rsidR="005A1643" w:rsidRDefault="005A1643" w:rsidP="005A1643">
                      <w:pPr>
                        <w:jc w:val="center"/>
                      </w:pPr>
                      <w:r>
                        <w:t>PHOTO</w:t>
                      </w:r>
                    </w:p>
                    <w:p w14:paraId="44B563E9" w14:textId="77777777" w:rsidR="005A1643" w:rsidRDefault="005A1643" w:rsidP="005A1643">
                      <w:pPr>
                        <w:jc w:val="center"/>
                      </w:pPr>
                      <w:r>
                        <w:t>4x4</w:t>
                      </w:r>
                    </w:p>
                  </w:txbxContent>
                </v:textbox>
              </v:shape>
            </w:pict>
          </mc:Fallback>
        </mc:AlternateContent>
      </w:r>
      <w:r w:rsidR="005A1643" w:rsidRPr="008E0502">
        <w:rPr>
          <w:rFonts w:ascii="Baskerville Old Face" w:hAnsi="Baskerville Old Face"/>
          <w:b/>
          <w:bCs/>
        </w:rPr>
        <w:t>CAMASSISTANCE - RÉCÉPISSÉ DE DEPOT DU DOSSIER DE CONCOURS</w:t>
      </w:r>
    </w:p>
    <w:p w14:paraId="76980482" w14:textId="5978FDEB" w:rsidR="005A1643" w:rsidRDefault="005A1643" w:rsidP="00F032ED">
      <w:pPr>
        <w:spacing w:before="120" w:line="276" w:lineRule="auto"/>
        <w:jc w:val="both"/>
        <w:rPr>
          <w:rFonts w:ascii="Baskerville Old Face" w:hAnsi="Baskerville Old Face"/>
        </w:rPr>
      </w:pPr>
      <w:r>
        <w:rPr>
          <w:rFonts w:ascii="Baskerville Old Face" w:hAnsi="Baskerville Old Face"/>
        </w:rPr>
        <w:t>Nom et prénoms du candidat __________________________________________</w:t>
      </w:r>
    </w:p>
    <w:p w14:paraId="773CD43B" w14:textId="00F3402E" w:rsidR="005A1643" w:rsidRDefault="005A1643" w:rsidP="00F032ED">
      <w:pPr>
        <w:spacing w:before="120" w:line="276" w:lineRule="auto"/>
        <w:jc w:val="both"/>
        <w:rPr>
          <w:rFonts w:ascii="Baskerville Old Face" w:hAnsi="Baskerville Old Face"/>
        </w:rPr>
      </w:pPr>
      <w:r>
        <w:rPr>
          <w:rFonts w:ascii="Baskerville Old Face" w:hAnsi="Baskerville Old Face"/>
        </w:rPr>
        <w:t>Filière choisie_______________________________________________________</w:t>
      </w:r>
    </w:p>
    <w:p w14:paraId="6BCF1FD6" w14:textId="0D19F3B9" w:rsidR="005A1643" w:rsidRDefault="005A1643" w:rsidP="00F032ED">
      <w:pPr>
        <w:spacing w:before="120" w:line="276" w:lineRule="auto"/>
        <w:jc w:val="both"/>
        <w:rPr>
          <w:rFonts w:ascii="Baskerville Old Face" w:hAnsi="Baskerville Old Face"/>
        </w:rPr>
      </w:pPr>
      <w:r>
        <w:rPr>
          <w:rFonts w:ascii="Baskerville Old Face" w:hAnsi="Baskerville Old Face"/>
        </w:rPr>
        <w:t>Spécialité___________________________________________________________</w:t>
      </w:r>
    </w:p>
    <w:p w14:paraId="717D01C6" w14:textId="48B2283B" w:rsidR="005A1643" w:rsidRDefault="00387EDE" w:rsidP="00474C46">
      <w:pPr>
        <w:spacing w:before="120" w:line="276" w:lineRule="auto"/>
        <w:jc w:val="both"/>
        <w:rPr>
          <w:rFonts w:ascii="Baskerville Old Face" w:hAnsi="Baskerville Old Face"/>
          <w:sz w:val="20"/>
          <w:szCs w:val="20"/>
        </w:rPr>
      </w:pPr>
      <w:r>
        <w:rPr>
          <w:rFonts w:ascii="Baskerville Old Face" w:hAnsi="Baskerville Old Face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AB8DEEC" wp14:editId="5F340F89">
                <wp:simplePos x="0" y="0"/>
                <wp:positionH relativeFrom="column">
                  <wp:posOffset>-280035</wp:posOffset>
                </wp:positionH>
                <wp:positionV relativeFrom="paragraph">
                  <wp:posOffset>172419</wp:posOffset>
                </wp:positionV>
                <wp:extent cx="2412332" cy="950495"/>
                <wp:effectExtent l="0" t="0" r="7620" b="2540"/>
                <wp:wrapNone/>
                <wp:docPr id="1539409635" name="Zone de text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2332" cy="9504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5DFDB80" w14:textId="7A9C2A52" w:rsidR="00387EDE" w:rsidRDefault="00387EDE">
                            <w:r w:rsidRPr="005A1643">
                              <w:rPr>
                                <w:rFonts w:ascii="Baskerville Old Face" w:hAnsi="Baskerville Old Face"/>
                                <w:b/>
                                <w:bCs/>
                              </w:rPr>
                              <w:t>NB.</w:t>
                            </w:r>
                            <w:r>
                              <w:rPr>
                                <w:rFonts w:ascii="Baskerville Old Face" w:hAnsi="Baskerville Old Face"/>
                              </w:rPr>
                              <w:t xml:space="preserve"> </w:t>
                            </w:r>
                            <w:r w:rsidRPr="005A1643">
                              <w:rPr>
                                <w:rFonts w:ascii="Baskerville Old Face" w:hAnsi="Baskerville Old Face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Fiche à détacher </w:t>
                            </w:r>
                            <w:r>
                              <w:rPr>
                                <w:rFonts w:ascii="Baskerville Old Face" w:hAnsi="Baskerville Old Face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lorsque le dossier est complet </w:t>
                            </w:r>
                            <w:r w:rsidRPr="005A1643">
                              <w:rPr>
                                <w:rFonts w:ascii="Baskerville Old Face" w:hAnsi="Baskerville Old Face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et à remettre au Candidat après </w:t>
                            </w:r>
                            <w:r w:rsidR="00BA0023">
                              <w:rPr>
                                <w:rFonts w:ascii="Baskerville Old Face" w:hAnsi="Baskerville Old Face"/>
                                <w:i/>
                                <w:iCs/>
                                <w:sz w:val="20"/>
                                <w:szCs w:val="20"/>
                              </w:rPr>
                              <w:t>pai</w:t>
                            </w:r>
                            <w:r w:rsidRPr="005A1643">
                              <w:rPr>
                                <w:rFonts w:ascii="Baskerville Old Face" w:hAnsi="Baskerville Old Face"/>
                                <w:i/>
                                <w:iCs/>
                                <w:sz w:val="20"/>
                                <w:szCs w:val="20"/>
                              </w:rPr>
                              <w:t>ement des frais de concours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B8DEEC" id="Zone de texte 18" o:spid="_x0000_s1032" type="#_x0000_t202" style="position:absolute;left:0;text-align:left;margin-left:-22.05pt;margin-top:13.6pt;width:189.95pt;height:74.8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" fillcolor="white [3201]" stroked="f" strokeweight=".5pt">
                <v:textbox>
                  <w:txbxContent>
                    <w:p w14:paraId="25DFDB80" w14:textId="7A9C2A52" w:rsidR="00387EDE" w:rsidRDefault="00387EDE">
                      <w:r w:rsidRPr="005A1643">
                        <w:rPr>
                          <w:rFonts w:ascii="Baskerville Old Face" w:hAnsi="Baskerville Old Face"/>
                          <w:b/>
                          <w:bCs/>
                        </w:rPr>
                        <w:t>NB.</w:t>
                      </w:r>
                      <w:r>
                        <w:rPr>
                          <w:rFonts w:ascii="Baskerville Old Face" w:hAnsi="Baskerville Old Face"/>
                        </w:rPr>
                        <w:t xml:space="preserve"> </w:t>
                      </w:r>
                      <w:r w:rsidRPr="005A1643">
                        <w:rPr>
                          <w:rFonts w:ascii="Baskerville Old Face" w:hAnsi="Baskerville Old Face"/>
                          <w:i/>
                          <w:iCs/>
                          <w:sz w:val="20"/>
                          <w:szCs w:val="20"/>
                        </w:rPr>
                        <w:t xml:space="preserve">Fiche à détacher </w:t>
                      </w:r>
                      <w:r>
                        <w:rPr>
                          <w:rFonts w:ascii="Baskerville Old Face" w:hAnsi="Baskerville Old Face"/>
                          <w:i/>
                          <w:iCs/>
                          <w:sz w:val="20"/>
                          <w:szCs w:val="20"/>
                        </w:rPr>
                        <w:t xml:space="preserve">lorsque le dossier est complet </w:t>
                      </w:r>
                      <w:r w:rsidRPr="005A1643">
                        <w:rPr>
                          <w:rFonts w:ascii="Baskerville Old Face" w:hAnsi="Baskerville Old Face"/>
                          <w:i/>
                          <w:iCs/>
                          <w:sz w:val="20"/>
                          <w:szCs w:val="20"/>
                        </w:rPr>
                        <w:t xml:space="preserve">et à remettre au Candidat après </w:t>
                      </w:r>
                      <w:r w:rsidR="00BA0023">
                        <w:rPr>
                          <w:rFonts w:ascii="Baskerville Old Face" w:hAnsi="Baskerville Old Face"/>
                          <w:i/>
                          <w:iCs/>
                          <w:sz w:val="20"/>
                          <w:szCs w:val="20"/>
                        </w:rPr>
                        <w:t>pai</w:t>
                      </w:r>
                      <w:r w:rsidRPr="005A1643">
                        <w:rPr>
                          <w:rFonts w:ascii="Baskerville Old Face" w:hAnsi="Baskerville Old Face"/>
                          <w:i/>
                          <w:iCs/>
                          <w:sz w:val="20"/>
                          <w:szCs w:val="20"/>
                        </w:rPr>
                        <w:t>ement des frais de concours</w:t>
                      </w:r>
                    </w:p>
                  </w:txbxContent>
                </v:textbox>
              </v:shape>
            </w:pict>
          </mc:Fallback>
        </mc:AlternateContent>
      </w:r>
      <w:r w:rsidR="005A1643" w:rsidRPr="005A1643">
        <w:rPr>
          <w:rFonts w:ascii="Baskerville Old Face" w:hAnsi="Baskerville Old Face"/>
          <w:i/>
          <w:iCs/>
          <w:sz w:val="20"/>
          <w:szCs w:val="20"/>
        </w:rPr>
        <w:t>.</w:t>
      </w:r>
      <w:r w:rsidR="005A1643" w:rsidRPr="005A1643">
        <w:rPr>
          <w:rFonts w:ascii="Baskerville Old Face" w:hAnsi="Baskerville Old Face"/>
          <w:sz w:val="20"/>
          <w:szCs w:val="20"/>
        </w:rPr>
        <w:t xml:space="preserve">       </w:t>
      </w:r>
    </w:p>
    <w:p w14:paraId="09AC251E" w14:textId="528FF88F" w:rsidR="005A1643" w:rsidRDefault="005A1643" w:rsidP="00F032ED">
      <w:pPr>
        <w:spacing w:before="120" w:line="276" w:lineRule="auto"/>
        <w:jc w:val="both"/>
        <w:rPr>
          <w:rFonts w:ascii="Baskerville Old Face" w:hAnsi="Baskerville Old Face"/>
          <w:sz w:val="20"/>
          <w:szCs w:val="20"/>
        </w:rPr>
      </w:pPr>
      <w:r>
        <w:rPr>
          <w:rFonts w:ascii="Baskerville Old Face" w:hAnsi="Baskerville Old Face"/>
          <w:sz w:val="20"/>
          <w:szCs w:val="20"/>
        </w:rPr>
        <w:t xml:space="preserve">                                                                                                               Yaoundé, le _________________________</w:t>
      </w:r>
    </w:p>
    <w:p w14:paraId="37BEF115" w14:textId="448EB09D" w:rsidR="005A1643" w:rsidRPr="000D08C1" w:rsidRDefault="005A1643" w:rsidP="005A1643">
      <w:pPr>
        <w:spacing w:line="276" w:lineRule="auto"/>
        <w:jc w:val="both"/>
        <w:rPr>
          <w:rFonts w:ascii="Baskerville Old Face" w:hAnsi="Baskerville Old Face"/>
        </w:rPr>
      </w:pPr>
      <w:r>
        <w:rPr>
          <w:rFonts w:ascii="Baskerville Old Face" w:hAnsi="Baskerville Old Face"/>
          <w:sz w:val="20"/>
          <w:szCs w:val="20"/>
        </w:rPr>
        <w:t xml:space="preserve">                                                                                                               Signature et cachet</w:t>
      </w:r>
      <w:r w:rsidRPr="005A1643">
        <w:rPr>
          <w:rFonts w:ascii="Baskerville Old Face" w:hAnsi="Baskerville Old Face"/>
          <w:sz w:val="20"/>
          <w:szCs w:val="20"/>
        </w:rPr>
        <w:t xml:space="preserve">         </w:t>
      </w:r>
    </w:p>
    <w:sectPr w:rsidR="005A1643" w:rsidRPr="000D08C1" w:rsidSect="00F032ED">
      <w:headerReference w:type="default" r:id="rId8"/>
      <w:pgSz w:w="11906" w:h="16838"/>
      <w:pgMar w:top="1276" w:right="1417" w:bottom="1134" w:left="1417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B2924" w14:textId="77777777" w:rsidR="00A356E8" w:rsidRDefault="00A356E8">
      <w:r>
        <w:separator/>
      </w:r>
    </w:p>
  </w:endnote>
  <w:endnote w:type="continuationSeparator" w:id="0">
    <w:p w14:paraId="442A5226" w14:textId="77777777" w:rsidR="00A356E8" w:rsidRDefault="00A356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657F2" w14:textId="77777777" w:rsidR="00A356E8" w:rsidRDefault="00A356E8">
      <w:r>
        <w:separator/>
      </w:r>
    </w:p>
  </w:footnote>
  <w:footnote w:type="continuationSeparator" w:id="0">
    <w:p w14:paraId="3784BB25" w14:textId="77777777" w:rsidR="00A356E8" w:rsidRDefault="00A356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9B179" w14:textId="07D0F313" w:rsidR="00C43CA2" w:rsidRDefault="00C43CA2">
    <w:pPr>
      <w:pStyle w:val="En-tte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609E43C" wp14:editId="05380F5B">
          <wp:simplePos x="0" y="0"/>
          <wp:positionH relativeFrom="column">
            <wp:posOffset>0</wp:posOffset>
          </wp:positionH>
          <wp:positionV relativeFrom="paragraph">
            <wp:posOffset>1574</wp:posOffset>
          </wp:positionV>
          <wp:extent cx="450850" cy="444500"/>
          <wp:effectExtent l="0" t="0" r="6350" b="0"/>
          <wp:wrapSquare wrapText="bothSides"/>
          <wp:docPr id="892517422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0850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6B0EE2"/>
    <w:multiLevelType w:val="hybridMultilevel"/>
    <w:tmpl w:val="60C00A92"/>
    <w:lvl w:ilvl="0" w:tplc="28605C4E">
      <w:numFmt w:val="bullet"/>
      <w:lvlText w:val="-"/>
      <w:lvlJc w:val="left"/>
      <w:pPr>
        <w:ind w:left="720" w:hanging="360"/>
      </w:pPr>
      <w:rPr>
        <w:rFonts w:ascii="Baskerville Old Face" w:eastAsia="Times New Roman" w:hAnsi="Baskerville Old Face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6D622B"/>
    <w:multiLevelType w:val="hybridMultilevel"/>
    <w:tmpl w:val="A41EAE06"/>
    <w:lvl w:ilvl="0" w:tplc="28605C4E">
      <w:numFmt w:val="bullet"/>
      <w:lvlText w:val="-"/>
      <w:lvlJc w:val="left"/>
      <w:pPr>
        <w:ind w:left="720" w:hanging="360"/>
      </w:pPr>
      <w:rPr>
        <w:rFonts w:ascii="Baskerville Old Face" w:eastAsia="Times New Roman" w:hAnsi="Baskerville Old Face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4549096">
    <w:abstractNumId w:val="1"/>
  </w:num>
  <w:num w:numId="2" w16cid:durableId="7730152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179"/>
    <w:rsid w:val="000D08C1"/>
    <w:rsid w:val="0016697A"/>
    <w:rsid w:val="002823AE"/>
    <w:rsid w:val="00357292"/>
    <w:rsid w:val="00387C9E"/>
    <w:rsid w:val="00387EDE"/>
    <w:rsid w:val="003F767F"/>
    <w:rsid w:val="00426CC7"/>
    <w:rsid w:val="00474C46"/>
    <w:rsid w:val="004C1284"/>
    <w:rsid w:val="004F6334"/>
    <w:rsid w:val="005A1643"/>
    <w:rsid w:val="005A2EBE"/>
    <w:rsid w:val="006D5C63"/>
    <w:rsid w:val="007F31EF"/>
    <w:rsid w:val="008319C3"/>
    <w:rsid w:val="008627AE"/>
    <w:rsid w:val="00895BC9"/>
    <w:rsid w:val="008E0502"/>
    <w:rsid w:val="00946989"/>
    <w:rsid w:val="009E73E0"/>
    <w:rsid w:val="00A356E8"/>
    <w:rsid w:val="00A97B19"/>
    <w:rsid w:val="00AF359F"/>
    <w:rsid w:val="00B20179"/>
    <w:rsid w:val="00B23CBA"/>
    <w:rsid w:val="00BA0023"/>
    <w:rsid w:val="00BC0721"/>
    <w:rsid w:val="00BE4967"/>
    <w:rsid w:val="00C21781"/>
    <w:rsid w:val="00C43CA2"/>
    <w:rsid w:val="00C9641D"/>
    <w:rsid w:val="00D675CD"/>
    <w:rsid w:val="00E13751"/>
    <w:rsid w:val="00E92DEC"/>
    <w:rsid w:val="00EE78E9"/>
    <w:rsid w:val="00F032ED"/>
    <w:rsid w:val="00F92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62A76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rsid w:val="00387C9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387C9E"/>
    <w:rPr>
      <w:sz w:val="24"/>
      <w:szCs w:val="24"/>
    </w:rPr>
  </w:style>
  <w:style w:type="paragraph" w:styleId="Pieddepage">
    <w:name w:val="footer"/>
    <w:basedOn w:val="Normal"/>
    <w:link w:val="PieddepageCar"/>
    <w:rsid w:val="00387C9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387C9E"/>
    <w:rPr>
      <w:sz w:val="24"/>
      <w:szCs w:val="24"/>
    </w:rPr>
  </w:style>
  <w:style w:type="paragraph" w:styleId="Paragraphedeliste">
    <w:name w:val="List Paragraph"/>
    <w:basedOn w:val="Normal"/>
    <w:uiPriority w:val="34"/>
    <w:qFormat/>
    <w:rsid w:val="00BE4967"/>
    <w:pPr>
      <w:ind w:left="720"/>
      <w:contextualSpacing/>
    </w:pPr>
  </w:style>
  <w:style w:type="table" w:styleId="Grilledutableau">
    <w:name w:val="Table Grid"/>
    <w:basedOn w:val="TableauNormal"/>
    <w:rsid w:val="001669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rsid w:val="0016697A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669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Root\Templates\1036\Office%20Word%202003%20Look.dotx" TargetMode="Externa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Office Word 2003 Look.dotx</Template>
  <TotalTime>0</TotalTime>
  <Pages>1</Pages>
  <Words>261</Words>
  <Characters>1438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2026-08-13T11:30:00Z</dcterms:created>
  <dcterms:modified xsi:type="dcterms:W3CDTF">2026-08-13T20:06:00Z</dcterms:modified>
</cp:coreProperties>
</file>